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5AD4" w:rsidRPr="0029234F" w:rsidRDefault="009C5AD4" w:rsidP="00A27C6E">
      <w:pPr>
        <w:spacing w:line="270" w:lineRule="atLeast"/>
        <w:ind w:firstLine="708"/>
        <w:jc w:val="center"/>
        <w:rPr>
          <w:b/>
          <w:sz w:val="28"/>
          <w:szCs w:val="28"/>
        </w:rPr>
      </w:pPr>
      <w:r w:rsidRPr="0029234F">
        <w:rPr>
          <w:b/>
          <w:sz w:val="28"/>
          <w:szCs w:val="28"/>
        </w:rPr>
        <w:t>Незнание закона не освобождает от ответственности</w:t>
      </w:r>
      <w:r>
        <w:rPr>
          <w:b/>
          <w:sz w:val="28"/>
          <w:szCs w:val="28"/>
        </w:rPr>
        <w:t>!</w:t>
      </w:r>
    </w:p>
    <w:p w:rsidR="009C5AD4" w:rsidRDefault="009C5AD4" w:rsidP="00C62A2D">
      <w:pPr>
        <w:spacing w:line="270" w:lineRule="atLeast"/>
        <w:jc w:val="center"/>
        <w:rPr>
          <w:b/>
          <w:sz w:val="28"/>
          <w:szCs w:val="28"/>
        </w:rPr>
      </w:pPr>
    </w:p>
    <w:p w:rsidR="009C5AD4" w:rsidRPr="00C62A2D" w:rsidRDefault="009C5AD4" w:rsidP="00C62A2D">
      <w:pPr>
        <w:spacing w:line="270" w:lineRule="atLeast"/>
        <w:jc w:val="center"/>
        <w:rPr>
          <w:b/>
          <w:sz w:val="28"/>
          <w:szCs w:val="28"/>
        </w:rPr>
      </w:pPr>
      <w:r w:rsidRPr="00C62A2D">
        <w:rPr>
          <w:b/>
          <w:sz w:val="28"/>
          <w:szCs w:val="28"/>
        </w:rPr>
        <w:t>Уголовная ответственность</w:t>
      </w:r>
    </w:p>
    <w:p w:rsidR="009C5AD4" w:rsidRPr="00C62A2D" w:rsidRDefault="009C5AD4" w:rsidP="00C62A2D">
      <w:pPr>
        <w:spacing w:line="270" w:lineRule="atLeast"/>
        <w:jc w:val="center"/>
        <w:rPr>
          <w:sz w:val="28"/>
          <w:szCs w:val="28"/>
        </w:rPr>
      </w:pPr>
    </w:p>
    <w:p w:rsidR="009C5AD4" w:rsidRDefault="009C5AD4" w:rsidP="0029234F">
      <w:pPr>
        <w:spacing w:line="270" w:lineRule="atLeast"/>
        <w:jc w:val="both"/>
        <w:rPr>
          <w:color w:val="FF0000"/>
          <w:sz w:val="28"/>
          <w:szCs w:val="28"/>
        </w:rPr>
      </w:pPr>
      <w:r w:rsidRPr="0029234F">
        <w:rPr>
          <w:sz w:val="28"/>
          <w:szCs w:val="28"/>
        </w:rPr>
        <w:t>За незаконное</w:t>
      </w:r>
      <w:r>
        <w:rPr>
          <w:sz w:val="28"/>
          <w:szCs w:val="28"/>
        </w:rPr>
        <w:t xml:space="preserve"> приобретение, хранение, перевозку, изготовление наркотических средств лица привлекаются к уголовной ответственности по статье 228 Уголовного кодекса Российской Федерации, предусматривающей наказание </w:t>
      </w:r>
      <w:r w:rsidRPr="0029234F">
        <w:rPr>
          <w:color w:val="FF0000"/>
          <w:sz w:val="28"/>
          <w:szCs w:val="28"/>
        </w:rPr>
        <w:t>ДО 15 ЛЕТ ЛИШЕНИЯ СВОБОДЫ.</w:t>
      </w:r>
    </w:p>
    <w:p w:rsidR="009C5AD4" w:rsidRDefault="009C5AD4" w:rsidP="0029234F">
      <w:pPr>
        <w:spacing w:line="270" w:lineRule="atLeast"/>
        <w:jc w:val="both"/>
        <w:rPr>
          <w:color w:val="FF0000"/>
          <w:sz w:val="28"/>
          <w:szCs w:val="28"/>
        </w:rPr>
      </w:pPr>
    </w:p>
    <w:p w:rsidR="009C5AD4" w:rsidRDefault="009C5AD4" w:rsidP="0029234F">
      <w:pPr>
        <w:spacing w:line="270" w:lineRule="atLeast"/>
        <w:jc w:val="both"/>
        <w:rPr>
          <w:color w:val="FF0000"/>
          <w:sz w:val="28"/>
          <w:szCs w:val="28"/>
        </w:rPr>
      </w:pPr>
      <w:r w:rsidRPr="0029234F">
        <w:rPr>
          <w:sz w:val="28"/>
          <w:szCs w:val="28"/>
        </w:rPr>
        <w:t>За незаконное производство, сбыт, пересылку</w:t>
      </w:r>
      <w:r>
        <w:rPr>
          <w:sz w:val="28"/>
          <w:szCs w:val="28"/>
        </w:rPr>
        <w:t xml:space="preserve"> наркотических средств лица привлекаются к уголовной ответственности по статье 228.1 Уголовного кодекса Российской Федерации, предусматривающей наказание </w:t>
      </w:r>
      <w:r w:rsidRPr="0029234F">
        <w:rPr>
          <w:color w:val="FF0000"/>
          <w:sz w:val="28"/>
          <w:szCs w:val="28"/>
        </w:rPr>
        <w:t>ДО ПОЖИЗНЕННОГО ЛИШЕНИЯ СВОБОДЫ.</w:t>
      </w:r>
    </w:p>
    <w:p w:rsidR="009C5AD4" w:rsidRDefault="009C5AD4" w:rsidP="0029234F">
      <w:pPr>
        <w:spacing w:line="270" w:lineRule="atLeast"/>
        <w:jc w:val="both"/>
        <w:rPr>
          <w:color w:val="FF0000"/>
          <w:sz w:val="28"/>
          <w:szCs w:val="28"/>
        </w:rPr>
      </w:pPr>
    </w:p>
    <w:p w:rsidR="009C5AD4" w:rsidRDefault="009C5AD4" w:rsidP="0029234F">
      <w:pPr>
        <w:spacing w:line="270" w:lineRule="atLeast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 xml:space="preserve">За склонение к употреблению наркотических средств, психотропных веществ или их аналогов статьей 230 Уголовного кодекса Российской Федерации установлена уголовная ответственность, и предусматривается наказание </w:t>
      </w:r>
      <w:r w:rsidRPr="0029234F">
        <w:rPr>
          <w:color w:val="FF0000"/>
          <w:sz w:val="28"/>
          <w:szCs w:val="28"/>
        </w:rPr>
        <w:t>ДО  15 ЛЕТ ЛИШЕНИЯ СВОБОДЫ.</w:t>
      </w:r>
    </w:p>
    <w:p w:rsidR="009C5AD4" w:rsidRDefault="009C5AD4" w:rsidP="0029234F">
      <w:pPr>
        <w:spacing w:line="270" w:lineRule="atLeast"/>
        <w:jc w:val="both"/>
        <w:rPr>
          <w:color w:val="FF0000"/>
          <w:sz w:val="28"/>
          <w:szCs w:val="28"/>
        </w:rPr>
      </w:pPr>
    </w:p>
    <w:p w:rsidR="009C5AD4" w:rsidRPr="0029234F" w:rsidRDefault="009C5AD4" w:rsidP="0029234F">
      <w:pPr>
        <w:spacing w:line="270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Начиная с февраля 2015 года, Уголовным кодексом Российской Федерации установлена ответственность за оборот новых потенциально опасных психоактивных веществ (соли, миксы, спайсы), и предусматривается наказание </w:t>
      </w:r>
      <w:r w:rsidRPr="00C62A2D">
        <w:rPr>
          <w:color w:val="FF0000"/>
          <w:sz w:val="28"/>
          <w:szCs w:val="28"/>
        </w:rPr>
        <w:t>ДО 8 ЛЕТ ЛИШЕНИЯ СВОБОДЫ</w:t>
      </w:r>
      <w:r>
        <w:rPr>
          <w:color w:val="000000"/>
          <w:sz w:val="28"/>
          <w:szCs w:val="28"/>
        </w:rPr>
        <w:t xml:space="preserve"> (ст.234.1 УК РФ).</w:t>
      </w:r>
    </w:p>
    <w:p w:rsidR="009C5AD4" w:rsidRDefault="009C5AD4" w:rsidP="0029234F">
      <w:pPr>
        <w:spacing w:line="270" w:lineRule="atLeast"/>
        <w:jc w:val="both"/>
        <w:rPr>
          <w:sz w:val="28"/>
          <w:szCs w:val="28"/>
        </w:rPr>
      </w:pPr>
    </w:p>
    <w:p w:rsidR="009C5AD4" w:rsidRDefault="009C5AD4" w:rsidP="0029234F">
      <w:pPr>
        <w:spacing w:line="270" w:lineRule="atLeast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 xml:space="preserve">За организацию либо содержание притонов или систематическое предоставление помещений (квартир, домов) для потребления наркотических средств, психотропных веществ или их аналогов лица привлекаются к уголовной ответственности по статье 232 Уголовного кодекса Российской Федерации, которая предусматривает наказание </w:t>
      </w:r>
      <w:r w:rsidRPr="00C62A2D">
        <w:rPr>
          <w:color w:val="FF0000"/>
          <w:sz w:val="28"/>
          <w:szCs w:val="28"/>
        </w:rPr>
        <w:t>ДО 7 ЛЕТ ЛИШЕНИЯ СВОБОДЫ.</w:t>
      </w:r>
    </w:p>
    <w:p w:rsidR="009C5AD4" w:rsidRDefault="009C5AD4" w:rsidP="0029234F">
      <w:pPr>
        <w:spacing w:line="270" w:lineRule="atLeast"/>
        <w:jc w:val="both"/>
        <w:rPr>
          <w:color w:val="FF0000"/>
          <w:sz w:val="28"/>
          <w:szCs w:val="28"/>
        </w:rPr>
      </w:pPr>
    </w:p>
    <w:p w:rsidR="009C5AD4" w:rsidRDefault="009C5AD4" w:rsidP="0029234F">
      <w:pPr>
        <w:spacing w:line="270" w:lineRule="atLeast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 xml:space="preserve">За вовлечение в совершение преступления несовершеннолетнего статьей 150 Уголовного кодекса РФ предусмотрена ответственность на срок </w:t>
      </w:r>
      <w:r>
        <w:rPr>
          <w:color w:val="FF0000"/>
          <w:sz w:val="28"/>
          <w:szCs w:val="28"/>
        </w:rPr>
        <w:t>ДО 5 ЛЕТ ЛИШЕНИЯ СВОБОДЫ.</w:t>
      </w:r>
    </w:p>
    <w:p w:rsidR="009C5AD4" w:rsidRDefault="009C5AD4" w:rsidP="0029234F">
      <w:pPr>
        <w:spacing w:line="270" w:lineRule="atLeast"/>
        <w:jc w:val="both"/>
        <w:rPr>
          <w:color w:val="FF0000"/>
          <w:sz w:val="28"/>
          <w:szCs w:val="28"/>
        </w:rPr>
      </w:pPr>
    </w:p>
    <w:p w:rsidR="009C5AD4" w:rsidRPr="003321F7" w:rsidRDefault="009C5AD4" w:rsidP="0029234F">
      <w:pPr>
        <w:spacing w:line="270" w:lineRule="atLeast"/>
        <w:jc w:val="both"/>
        <w:rPr>
          <w:b/>
          <w:color w:val="FF0000"/>
          <w:sz w:val="28"/>
          <w:szCs w:val="28"/>
        </w:rPr>
      </w:pPr>
    </w:p>
    <w:p w:rsidR="009C5AD4" w:rsidRDefault="009C5AD4" w:rsidP="00C62A2D">
      <w:pPr>
        <w:spacing w:line="270" w:lineRule="atLeast"/>
        <w:jc w:val="center"/>
        <w:rPr>
          <w:b/>
          <w:sz w:val="28"/>
          <w:szCs w:val="28"/>
        </w:rPr>
      </w:pPr>
      <w:r w:rsidRPr="003321F7">
        <w:rPr>
          <w:b/>
          <w:sz w:val="28"/>
          <w:szCs w:val="28"/>
        </w:rPr>
        <w:t>Административная ответственность</w:t>
      </w:r>
    </w:p>
    <w:p w:rsidR="009C5AD4" w:rsidRPr="003321F7" w:rsidRDefault="009C5AD4" w:rsidP="00C62A2D">
      <w:pPr>
        <w:spacing w:line="270" w:lineRule="atLeast"/>
        <w:jc w:val="center"/>
        <w:rPr>
          <w:b/>
          <w:sz w:val="28"/>
          <w:szCs w:val="28"/>
        </w:rPr>
      </w:pPr>
    </w:p>
    <w:p w:rsidR="009C5AD4" w:rsidRPr="00665C47" w:rsidRDefault="009C5AD4" w:rsidP="00665C47">
      <w:pPr>
        <w:jc w:val="both"/>
        <w:rPr>
          <w:sz w:val="28"/>
          <w:szCs w:val="28"/>
        </w:rPr>
      </w:pPr>
      <w:r w:rsidRPr="00665C47">
        <w:rPr>
          <w:sz w:val="28"/>
          <w:szCs w:val="28"/>
        </w:rPr>
        <w:t xml:space="preserve">За употребление наркотических средств или психотропных веществ без назначения врача либо новых потенциально опасных психоактивных веществ КоАП РФ (ч.1 статьи 6.9 КоАП РФ) в общественных местах (ст.20.20 КоАП РФ) предусмотрена ответственность в виде штрафа в размере </w:t>
      </w:r>
      <w:r w:rsidRPr="00665C47">
        <w:rPr>
          <w:color w:val="FF0000"/>
          <w:sz w:val="28"/>
          <w:szCs w:val="28"/>
        </w:rPr>
        <w:t>ОТ ЧЕТЫРЕХ ДО ПЯТИ ТЫСЯЧ РУБЛЕЙ ИЛИ АДМИНИСТРАТИВНЫЙ АРЕСТ НА 15 СУТОК →</w:t>
      </w:r>
      <w:r w:rsidRPr="00665C47">
        <w:rPr>
          <w:b/>
          <w:sz w:val="28"/>
          <w:szCs w:val="28"/>
        </w:rPr>
        <w:t xml:space="preserve"> </w:t>
      </w:r>
      <w:r w:rsidRPr="00665C47">
        <w:rPr>
          <w:sz w:val="28"/>
          <w:szCs w:val="28"/>
        </w:rPr>
        <w:t>информация об административном правонарушении хранится в базе МВД 90 лет.</w:t>
      </w:r>
    </w:p>
    <w:p w:rsidR="009C5AD4" w:rsidRPr="00665C47" w:rsidRDefault="009C5AD4" w:rsidP="00665C47">
      <w:pPr>
        <w:jc w:val="both"/>
        <w:rPr>
          <w:sz w:val="28"/>
          <w:szCs w:val="28"/>
        </w:rPr>
      </w:pPr>
    </w:p>
    <w:p w:rsidR="009C5AD4" w:rsidRDefault="009C5AD4" w:rsidP="00665C47">
      <w:pPr>
        <w:jc w:val="both"/>
        <w:rPr>
          <w:sz w:val="28"/>
          <w:szCs w:val="28"/>
        </w:rPr>
      </w:pPr>
      <w:r w:rsidRPr="00665C47">
        <w:rPr>
          <w:sz w:val="28"/>
          <w:szCs w:val="28"/>
        </w:rPr>
        <w:t xml:space="preserve">При назначении административного наказания за совершение административных правонарушений в области законодательства </w:t>
      </w:r>
      <w:r>
        <w:rPr>
          <w:sz w:val="28"/>
          <w:szCs w:val="28"/>
        </w:rPr>
        <w:t xml:space="preserve"> о наркотических средствах, психотропных веществах и об их прекурсорах на лицо, признанное больным наркоманией, либо </w:t>
      </w:r>
      <w:r w:rsidRPr="003321F7">
        <w:rPr>
          <w:color w:val="FF0000"/>
          <w:sz w:val="28"/>
          <w:szCs w:val="28"/>
        </w:rPr>
        <w:t>потребляющие наркотические средства</w:t>
      </w:r>
      <w:r>
        <w:rPr>
          <w:sz w:val="28"/>
          <w:szCs w:val="28"/>
        </w:rPr>
        <w:t xml:space="preserve"> или психотропные вещества без назначения врача, СУД может возложить ОБЯЗАННОСТЬ пройти диагностику, профилактические мероприятия, лечение от наркомании и (или) медицинскую и (или) социальную реабилитацию в связи с потреблением наркотических средств или психотропных веществ без назначения врача </w:t>
      </w:r>
      <w:r w:rsidRPr="00665C47">
        <w:rPr>
          <w:color w:val="FF0000"/>
          <w:sz w:val="28"/>
          <w:szCs w:val="28"/>
        </w:rPr>
        <w:t>→</w:t>
      </w:r>
      <w:r>
        <w:rPr>
          <w:color w:val="FF0000"/>
          <w:sz w:val="28"/>
          <w:szCs w:val="28"/>
        </w:rPr>
        <w:t xml:space="preserve"> </w:t>
      </w:r>
      <w:r w:rsidRPr="003321F7">
        <w:rPr>
          <w:sz w:val="28"/>
          <w:szCs w:val="28"/>
        </w:rPr>
        <w:t>постановка на «диспансерный учет»</w:t>
      </w:r>
      <w:r>
        <w:rPr>
          <w:sz w:val="28"/>
          <w:szCs w:val="28"/>
        </w:rPr>
        <w:t>.</w:t>
      </w:r>
    </w:p>
    <w:p w:rsidR="009C5AD4" w:rsidRDefault="009C5AD4" w:rsidP="00665C47">
      <w:pPr>
        <w:jc w:val="both"/>
        <w:rPr>
          <w:sz w:val="28"/>
          <w:szCs w:val="28"/>
        </w:rPr>
      </w:pPr>
    </w:p>
    <w:p w:rsidR="009C5AD4" w:rsidRPr="00CF3376" w:rsidRDefault="009C5AD4" w:rsidP="00665C47">
      <w:pPr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 xml:space="preserve">За уклонение от прохождения диагностики, профилактических мероприятий, лечения  от наркомании и реабилитации в связи с потреблением наркотических средств или психотропных веществ без назначения врача, либо новых потенциально опасных психоактивных веществ (ст.6.9.1 КоАП РФ) предусмотрена ответственность в виде штрафа в размере </w:t>
      </w:r>
      <w:r w:rsidRPr="00CF3376">
        <w:rPr>
          <w:color w:val="FF0000"/>
          <w:sz w:val="28"/>
          <w:szCs w:val="28"/>
        </w:rPr>
        <w:t>ОТ ЧЕТЫРЕХ ДО ПЯТИ ТЫСЯЧ РУБЛЕЙ ИЛИ АДМИНИСТРАТИВНЫЙ АРЕСТ НА 30 СУТОК.</w:t>
      </w:r>
    </w:p>
    <w:p w:rsidR="009C5AD4" w:rsidRDefault="009C5AD4" w:rsidP="00665C47">
      <w:pPr>
        <w:jc w:val="both"/>
        <w:rPr>
          <w:sz w:val="28"/>
          <w:szCs w:val="28"/>
        </w:rPr>
      </w:pPr>
    </w:p>
    <w:p w:rsidR="009C5AD4" w:rsidRDefault="009C5AD4" w:rsidP="00665C47">
      <w:pPr>
        <w:jc w:val="both"/>
        <w:rPr>
          <w:sz w:val="28"/>
          <w:szCs w:val="28"/>
        </w:rPr>
      </w:pPr>
      <w:r>
        <w:rPr>
          <w:sz w:val="28"/>
          <w:szCs w:val="28"/>
        </w:rPr>
        <w:t>Кроме этого, предусмотрена административная ответственность за пропаганду наркотических средств, психотропных веществ или их прекурсоров и новых потенциально опасных психоактивных веществ (ст.6.13 КоАП РФ).</w:t>
      </w:r>
    </w:p>
    <w:p w:rsidR="009C5AD4" w:rsidRDefault="009C5AD4" w:rsidP="00665C47">
      <w:pPr>
        <w:jc w:val="both"/>
        <w:rPr>
          <w:sz w:val="28"/>
          <w:szCs w:val="28"/>
        </w:rPr>
      </w:pPr>
    </w:p>
    <w:p w:rsidR="009C5AD4" w:rsidRDefault="009C5AD4" w:rsidP="00665C4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Законодательством Российской Федерации для потребителей наркотиков устанавливаются </w:t>
      </w:r>
      <w:r w:rsidRPr="00987BC5">
        <w:rPr>
          <w:color w:val="FF0000"/>
          <w:sz w:val="28"/>
          <w:szCs w:val="28"/>
        </w:rPr>
        <w:t>ОГРАНИЧЕНИЯ</w:t>
      </w:r>
      <w:r>
        <w:rPr>
          <w:sz w:val="28"/>
          <w:szCs w:val="28"/>
        </w:rPr>
        <w:t>:</w:t>
      </w:r>
    </w:p>
    <w:p w:rsidR="009C5AD4" w:rsidRDefault="009C5AD4" w:rsidP="00665C4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на занятия отдельными видами </w:t>
      </w:r>
      <w:r w:rsidRPr="00987BC5">
        <w:rPr>
          <w:color w:val="FF0000"/>
          <w:sz w:val="28"/>
          <w:szCs w:val="28"/>
        </w:rPr>
        <w:t>ПРОФЕССИОНАЛЬНОЙ</w:t>
      </w:r>
      <w:r>
        <w:rPr>
          <w:sz w:val="28"/>
          <w:szCs w:val="28"/>
        </w:rPr>
        <w:t xml:space="preserve"> деятельности (правоохранительные органы, железная дорога и другие) и деятельности, связанной с источниками повышенной опасности;</w:t>
      </w:r>
    </w:p>
    <w:p w:rsidR="009C5AD4" w:rsidRPr="003321F7" w:rsidRDefault="009C5AD4" w:rsidP="00665C47">
      <w:pPr>
        <w:jc w:val="both"/>
        <w:rPr>
          <w:sz w:val="28"/>
          <w:szCs w:val="28"/>
        </w:rPr>
      </w:pPr>
      <w:r>
        <w:rPr>
          <w:sz w:val="28"/>
          <w:szCs w:val="28"/>
        </w:rPr>
        <w:t>- на получение водительского удостоверения, лицензии на оружие.</w:t>
      </w:r>
    </w:p>
    <w:p w:rsidR="009C5AD4" w:rsidRDefault="009C5AD4" w:rsidP="00A27C6E">
      <w:pPr>
        <w:jc w:val="right"/>
      </w:pPr>
    </w:p>
    <w:p w:rsidR="009C5AD4" w:rsidRDefault="009C5AD4" w:rsidP="00A27C6E">
      <w:pPr>
        <w:jc w:val="right"/>
      </w:pPr>
    </w:p>
    <w:p w:rsidR="009C5AD4" w:rsidRDefault="009C5AD4" w:rsidP="00A27C6E">
      <w:pPr>
        <w:jc w:val="right"/>
      </w:pPr>
    </w:p>
    <w:p w:rsidR="009C5AD4" w:rsidRDefault="009C5AD4" w:rsidP="00A27C6E">
      <w:pPr>
        <w:jc w:val="right"/>
      </w:pPr>
    </w:p>
    <w:p w:rsidR="009C5AD4" w:rsidRDefault="009C5AD4" w:rsidP="00A27C6E">
      <w:pPr>
        <w:jc w:val="right"/>
      </w:pPr>
    </w:p>
    <w:p w:rsidR="009C5AD4" w:rsidRDefault="009C5AD4" w:rsidP="00A27C6E">
      <w:pPr>
        <w:jc w:val="right"/>
      </w:pPr>
    </w:p>
    <w:p w:rsidR="009C5AD4" w:rsidRDefault="009C5AD4" w:rsidP="00A27C6E">
      <w:pPr>
        <w:jc w:val="right"/>
      </w:pPr>
    </w:p>
    <w:p w:rsidR="009C5AD4" w:rsidRDefault="009C5AD4" w:rsidP="00A27C6E">
      <w:pPr>
        <w:jc w:val="right"/>
      </w:pPr>
    </w:p>
    <w:p w:rsidR="009C5AD4" w:rsidRDefault="009C5AD4" w:rsidP="00A27C6E">
      <w:pPr>
        <w:jc w:val="right"/>
      </w:pPr>
    </w:p>
    <w:p w:rsidR="009C5AD4" w:rsidRDefault="009C5AD4" w:rsidP="00A27C6E">
      <w:pPr>
        <w:jc w:val="right"/>
      </w:pPr>
    </w:p>
    <w:p w:rsidR="009C5AD4" w:rsidRDefault="009C5AD4" w:rsidP="00A27C6E">
      <w:pPr>
        <w:jc w:val="right"/>
      </w:pPr>
    </w:p>
    <w:p w:rsidR="009C5AD4" w:rsidRDefault="009C5AD4" w:rsidP="00A27C6E">
      <w:pPr>
        <w:jc w:val="right"/>
      </w:pPr>
    </w:p>
    <w:p w:rsidR="009C5AD4" w:rsidRDefault="009C5AD4" w:rsidP="00A27C6E">
      <w:pPr>
        <w:jc w:val="right"/>
      </w:pPr>
    </w:p>
    <w:p w:rsidR="009C5AD4" w:rsidRDefault="009C5AD4" w:rsidP="00A27C6E">
      <w:pPr>
        <w:jc w:val="right"/>
      </w:pPr>
    </w:p>
    <w:p w:rsidR="009C5AD4" w:rsidRDefault="009C5AD4" w:rsidP="00A27C6E">
      <w:pPr>
        <w:jc w:val="right"/>
      </w:pPr>
    </w:p>
    <w:p w:rsidR="009C5AD4" w:rsidRDefault="009C5AD4" w:rsidP="00987BC5"/>
    <w:p w:rsidR="009C5AD4" w:rsidRPr="00A27C6E" w:rsidRDefault="009C5AD4" w:rsidP="00A27C6E">
      <w:pPr>
        <w:jc w:val="right"/>
      </w:pPr>
    </w:p>
    <w:sectPr w:rsidR="009C5AD4" w:rsidRPr="00A27C6E" w:rsidSect="00A27C6E">
      <w:pgSz w:w="11906" w:h="16838"/>
      <w:pgMar w:top="54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CF17C6"/>
    <w:multiLevelType w:val="hybridMultilevel"/>
    <w:tmpl w:val="16C00E1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1">
    <w:nsid w:val="5CDB7B01"/>
    <w:multiLevelType w:val="hybridMultilevel"/>
    <w:tmpl w:val="8F8C7ED6"/>
    <w:lvl w:ilvl="0" w:tplc="22961D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85D05"/>
    <w:rsid w:val="000C0C01"/>
    <w:rsid w:val="00131297"/>
    <w:rsid w:val="00251F46"/>
    <w:rsid w:val="00264F1B"/>
    <w:rsid w:val="0029016E"/>
    <w:rsid w:val="0029234F"/>
    <w:rsid w:val="002C5E5F"/>
    <w:rsid w:val="002C613F"/>
    <w:rsid w:val="002E2719"/>
    <w:rsid w:val="003321F7"/>
    <w:rsid w:val="003971EA"/>
    <w:rsid w:val="003A7429"/>
    <w:rsid w:val="00456BFB"/>
    <w:rsid w:val="004D5D61"/>
    <w:rsid w:val="006441CA"/>
    <w:rsid w:val="00665C47"/>
    <w:rsid w:val="00685D05"/>
    <w:rsid w:val="00766C3A"/>
    <w:rsid w:val="007A627E"/>
    <w:rsid w:val="00833932"/>
    <w:rsid w:val="00854746"/>
    <w:rsid w:val="008C0600"/>
    <w:rsid w:val="008E1711"/>
    <w:rsid w:val="00961CF4"/>
    <w:rsid w:val="00987BC5"/>
    <w:rsid w:val="009C5AD4"/>
    <w:rsid w:val="009F2657"/>
    <w:rsid w:val="00A27C6E"/>
    <w:rsid w:val="00C215D9"/>
    <w:rsid w:val="00C366F7"/>
    <w:rsid w:val="00C62A2D"/>
    <w:rsid w:val="00CE3A5E"/>
    <w:rsid w:val="00CF3376"/>
    <w:rsid w:val="00E104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5D05"/>
    <w:rPr>
      <w:rFonts w:ascii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268</TotalTime>
  <Pages>2</Pages>
  <Words>530</Words>
  <Characters>3025</Characters>
  <Application>Microsoft Office Outlook</Application>
  <DocSecurity>0</DocSecurity>
  <Lines>0</Lines>
  <Paragraphs>0</Paragraphs>
  <ScaleCrop>false</ScaleCrop>
  <Company>RePack by SPecialiST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2016-05-30T14:45:00Z</dcterms:created>
  <dcterms:modified xsi:type="dcterms:W3CDTF">2016-07-25T03:56:00Z</dcterms:modified>
</cp:coreProperties>
</file>