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506" w:rsidRDefault="001A2086" w:rsidP="001A2086">
      <w:pPr>
        <w:spacing w:line="360" w:lineRule="auto"/>
        <w:ind w:firstLine="709"/>
        <w:jc w:val="center"/>
        <w:rPr>
          <w:b/>
        </w:rPr>
      </w:pPr>
      <w:r w:rsidRPr="001A2086">
        <w:rPr>
          <w:b/>
        </w:rPr>
        <w:t>Р</w:t>
      </w:r>
      <w:r w:rsidR="00B73506" w:rsidRPr="001A2086">
        <w:rPr>
          <w:b/>
        </w:rPr>
        <w:t>еквизиты для перечисления инициативных платежей на реали</w:t>
      </w:r>
      <w:r w:rsidR="00BA59FA">
        <w:rPr>
          <w:b/>
        </w:rPr>
        <w:t>зацию инициативных проектов 202</w:t>
      </w:r>
      <w:r w:rsidR="003A3911">
        <w:rPr>
          <w:b/>
        </w:rPr>
        <w:t>7</w:t>
      </w:r>
      <w:r w:rsidR="00E36DCA">
        <w:rPr>
          <w:b/>
        </w:rPr>
        <w:t xml:space="preserve"> </w:t>
      </w:r>
      <w:r w:rsidR="00B73506" w:rsidRPr="001A2086">
        <w:rPr>
          <w:b/>
        </w:rPr>
        <w:t>г.</w:t>
      </w:r>
    </w:p>
    <w:p w:rsidR="0044262E" w:rsidRDefault="0044262E" w:rsidP="0044262E">
      <w:pPr>
        <w:spacing w:line="360" w:lineRule="auto"/>
        <w:ind w:firstLine="709"/>
        <w:jc w:val="both"/>
        <w:rPr>
          <w:b/>
          <w:color w:val="FF0000"/>
        </w:rPr>
      </w:pPr>
    </w:p>
    <w:p w:rsidR="0044262E" w:rsidRDefault="0044262E" w:rsidP="0044262E">
      <w:pPr>
        <w:spacing w:line="360" w:lineRule="auto"/>
        <w:ind w:firstLine="709"/>
        <w:jc w:val="center"/>
        <w:rPr>
          <w:b/>
          <w:color w:val="FF0000"/>
        </w:rPr>
      </w:pPr>
      <w:r w:rsidRPr="0044262E">
        <w:rPr>
          <w:b/>
          <w:color w:val="FF0000"/>
        </w:rPr>
        <w:t>Внимание!!! Инициа</w:t>
      </w:r>
      <w:r w:rsidR="00547955">
        <w:rPr>
          <w:b/>
          <w:color w:val="FF0000"/>
        </w:rPr>
        <w:t>тивный платеж должен быть перечислен</w:t>
      </w:r>
      <w:bookmarkStart w:id="0" w:name="_GoBack"/>
      <w:bookmarkEnd w:id="0"/>
    </w:p>
    <w:p w:rsidR="0044262E" w:rsidRPr="0044262E" w:rsidRDefault="0044262E" w:rsidP="0044262E">
      <w:pPr>
        <w:spacing w:line="360" w:lineRule="auto"/>
        <w:ind w:firstLine="709"/>
        <w:jc w:val="center"/>
        <w:rPr>
          <w:b/>
          <w:color w:val="FF0000"/>
          <w:u w:val="single"/>
        </w:rPr>
      </w:pPr>
      <w:r w:rsidRPr="0044262E">
        <w:rPr>
          <w:b/>
          <w:color w:val="FF0000"/>
          <w:u w:val="single"/>
        </w:rPr>
        <w:t>не позднее 17 сентября 2026г.</w:t>
      </w:r>
    </w:p>
    <w:p w:rsidR="0044262E" w:rsidRDefault="0044262E" w:rsidP="00203AFA">
      <w:pPr>
        <w:spacing w:line="360" w:lineRule="auto"/>
        <w:ind w:firstLine="709"/>
        <w:jc w:val="both"/>
      </w:pPr>
    </w:p>
    <w:p w:rsidR="00203AFA" w:rsidRDefault="00203AFA" w:rsidP="00203AFA">
      <w:pPr>
        <w:spacing w:line="360" w:lineRule="auto"/>
        <w:ind w:firstLine="709"/>
        <w:jc w:val="both"/>
      </w:pPr>
      <w:r>
        <w:t xml:space="preserve">УФК по Иркутской области (Администрация Усть-Удинского </w:t>
      </w:r>
      <w:r w:rsidR="00B16BE9">
        <w:t>муниципального округа, лс 04343И</w:t>
      </w:r>
      <w:r w:rsidR="00B16BE9">
        <w:rPr>
          <w:lang w:val="en-US"/>
        </w:rPr>
        <w:t>J</w:t>
      </w:r>
      <w:r w:rsidR="00B16BE9">
        <w:t>5У20</w:t>
      </w:r>
      <w:r>
        <w:t>)</w:t>
      </w:r>
    </w:p>
    <w:p w:rsidR="00203AFA" w:rsidRDefault="00203AFA" w:rsidP="00203AFA">
      <w:pPr>
        <w:spacing w:line="360" w:lineRule="auto"/>
        <w:ind w:firstLine="709"/>
        <w:jc w:val="both"/>
      </w:pPr>
      <w:r>
        <w:t>ИНН 384</w:t>
      </w:r>
      <w:r w:rsidR="00B16BE9">
        <w:t>9111066</w:t>
      </w:r>
    </w:p>
    <w:p w:rsidR="00203AFA" w:rsidRDefault="00203AFA" w:rsidP="00203AFA">
      <w:pPr>
        <w:spacing w:line="360" w:lineRule="auto"/>
        <w:ind w:firstLine="709"/>
        <w:jc w:val="both"/>
      </w:pPr>
      <w:r>
        <w:t>КПП 384901001</w:t>
      </w:r>
    </w:p>
    <w:p w:rsidR="00203AFA" w:rsidRDefault="00203AFA" w:rsidP="00203AFA">
      <w:pPr>
        <w:spacing w:line="360" w:lineRule="auto"/>
        <w:ind w:firstLine="709"/>
        <w:jc w:val="both"/>
      </w:pPr>
      <w:r>
        <w:t>Казначейский счет     03100643000000013400</w:t>
      </w:r>
    </w:p>
    <w:p w:rsidR="00203AFA" w:rsidRDefault="00203AFA" w:rsidP="00203AFA">
      <w:pPr>
        <w:spacing w:line="360" w:lineRule="auto"/>
        <w:ind w:firstLine="709"/>
        <w:jc w:val="both"/>
      </w:pPr>
      <w:r>
        <w:t>Банковский счет    40102810145370000026</w:t>
      </w:r>
    </w:p>
    <w:p w:rsidR="00203AFA" w:rsidRDefault="00203AFA" w:rsidP="00203AFA">
      <w:pPr>
        <w:spacing w:line="360" w:lineRule="auto"/>
        <w:ind w:firstLine="709"/>
        <w:jc w:val="both"/>
      </w:pPr>
      <w:r>
        <w:t>БИК 012520101</w:t>
      </w:r>
    </w:p>
    <w:p w:rsidR="00203AFA" w:rsidRDefault="00203AFA" w:rsidP="00203AFA">
      <w:pPr>
        <w:spacing w:line="360" w:lineRule="auto"/>
        <w:ind w:firstLine="709"/>
        <w:jc w:val="both"/>
      </w:pPr>
      <w:r>
        <w:t>Наименование банка: О</w:t>
      </w:r>
      <w:r w:rsidR="00B16BE9">
        <w:t>КЦ № 4 СибГУ Банка России</w:t>
      </w:r>
      <w:r>
        <w:t>//УФК по Иркутской области г Иркутск</w:t>
      </w:r>
    </w:p>
    <w:p w:rsidR="00203AFA" w:rsidRDefault="00203AFA" w:rsidP="00203AFA">
      <w:pPr>
        <w:spacing w:line="360" w:lineRule="auto"/>
        <w:ind w:firstLine="709"/>
        <w:jc w:val="both"/>
      </w:pPr>
      <w:r>
        <w:t>ОКТМО 25</w:t>
      </w:r>
      <w:r w:rsidR="006D239C">
        <w:t>5</w:t>
      </w:r>
      <w:r>
        <w:t>46000</w:t>
      </w:r>
    </w:p>
    <w:p w:rsidR="00203AFA" w:rsidRDefault="00203AFA" w:rsidP="00203AFA">
      <w:pPr>
        <w:spacing w:line="360" w:lineRule="auto"/>
        <w:ind w:firstLine="709"/>
        <w:jc w:val="both"/>
      </w:pPr>
      <w:r>
        <w:t xml:space="preserve">КБК </w:t>
      </w:r>
      <w:r w:rsidR="006D239C">
        <w:t>:</w:t>
      </w:r>
    </w:p>
    <w:tbl>
      <w:tblPr>
        <w:tblW w:w="9927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4"/>
        <w:gridCol w:w="6723"/>
      </w:tblGrid>
      <w:tr w:rsidR="00C62186" w:rsidRPr="00755C8D" w:rsidTr="00C62186">
        <w:trPr>
          <w:trHeight w:val="835"/>
        </w:trPr>
        <w:tc>
          <w:tcPr>
            <w:tcW w:w="3204" w:type="dxa"/>
            <w:vAlign w:val="center"/>
          </w:tcPr>
          <w:p w:rsidR="00C62186" w:rsidRPr="00755C8D" w:rsidRDefault="00C62186" w:rsidP="00C62186">
            <w:pPr>
              <w:jc w:val="center"/>
              <w:rPr>
                <w:sz w:val="22"/>
                <w:szCs w:val="22"/>
                <w:lang w:val="en-US" w:eastAsia="ru-RU"/>
              </w:rPr>
            </w:pPr>
            <w:r w:rsidRPr="00755C8D">
              <w:rPr>
                <w:sz w:val="22"/>
                <w:szCs w:val="22"/>
                <w:lang w:eastAsia="ru-RU"/>
              </w:rPr>
              <w:t>Код бюджетной</w:t>
            </w:r>
          </w:p>
          <w:p w:rsidR="00C62186" w:rsidRPr="00755C8D" w:rsidRDefault="00C62186" w:rsidP="00C62186">
            <w:pPr>
              <w:jc w:val="center"/>
              <w:rPr>
                <w:sz w:val="22"/>
                <w:szCs w:val="22"/>
                <w:lang w:eastAsia="ru-RU"/>
              </w:rPr>
            </w:pPr>
            <w:r w:rsidRPr="00755C8D">
              <w:rPr>
                <w:sz w:val="22"/>
                <w:szCs w:val="22"/>
                <w:lang w:eastAsia="ru-RU"/>
              </w:rPr>
              <w:t xml:space="preserve"> классификации РФ</w:t>
            </w:r>
          </w:p>
        </w:tc>
        <w:tc>
          <w:tcPr>
            <w:tcW w:w="6723" w:type="dxa"/>
            <w:vAlign w:val="center"/>
          </w:tcPr>
          <w:p w:rsidR="00C62186" w:rsidRPr="00755C8D" w:rsidRDefault="00C62186" w:rsidP="00C62186">
            <w:pPr>
              <w:jc w:val="center"/>
              <w:rPr>
                <w:sz w:val="22"/>
                <w:szCs w:val="22"/>
                <w:lang w:eastAsia="ru-RU"/>
              </w:rPr>
            </w:pPr>
            <w:r w:rsidRPr="00755C8D">
              <w:rPr>
                <w:sz w:val="22"/>
                <w:szCs w:val="22"/>
                <w:lang w:eastAsia="ru-RU"/>
              </w:rPr>
              <w:t>Наименование инициативного проекта</w:t>
            </w:r>
          </w:p>
        </w:tc>
      </w:tr>
      <w:tr w:rsidR="00E36DCA" w:rsidRPr="00755C8D" w:rsidTr="00BA766E">
        <w:tc>
          <w:tcPr>
            <w:tcW w:w="3204" w:type="dxa"/>
            <w:tcBorders>
              <w:top w:val="single" w:sz="4" w:space="0" w:color="auto"/>
            </w:tcBorders>
            <w:vAlign w:val="center"/>
          </w:tcPr>
          <w:p w:rsidR="00E36DCA" w:rsidRPr="00755C8D" w:rsidRDefault="00E36DCA">
            <w:pPr>
              <w:jc w:val="center"/>
              <w:rPr>
                <w:color w:val="000000"/>
                <w:sz w:val="22"/>
                <w:szCs w:val="22"/>
              </w:rPr>
            </w:pPr>
            <w:bookmarkStart w:id="1" w:name="RANGE!A15:A21"/>
            <w:r w:rsidRPr="00755C8D">
              <w:rPr>
                <w:color w:val="000000"/>
                <w:sz w:val="22"/>
                <w:szCs w:val="22"/>
              </w:rPr>
              <w:t>90111715020140002150</w:t>
            </w:r>
            <w:bookmarkEnd w:id="1"/>
          </w:p>
        </w:tc>
        <w:tc>
          <w:tcPr>
            <w:tcW w:w="6723" w:type="dxa"/>
            <w:tcBorders>
              <w:top w:val="single" w:sz="4" w:space="0" w:color="auto"/>
            </w:tcBorders>
            <w:vAlign w:val="center"/>
          </w:tcPr>
          <w:p w:rsidR="00E36DCA" w:rsidRPr="00755C8D" w:rsidRDefault="00E36DCA" w:rsidP="00E36DCA">
            <w:pPr>
              <w:rPr>
                <w:color w:val="000000"/>
                <w:sz w:val="22"/>
                <w:szCs w:val="22"/>
              </w:rPr>
            </w:pPr>
            <w:bookmarkStart w:id="2" w:name="RANGE!C15:C21"/>
            <w:r w:rsidRPr="00755C8D">
              <w:rPr>
                <w:color w:val="000000"/>
                <w:sz w:val="22"/>
                <w:szCs w:val="22"/>
              </w:rPr>
              <w:t>Пусть музыка звучит</w:t>
            </w:r>
            <w:bookmarkEnd w:id="2"/>
          </w:p>
        </w:tc>
      </w:tr>
      <w:tr w:rsidR="00E36DCA" w:rsidRPr="00755C8D" w:rsidTr="00BA766E">
        <w:tc>
          <w:tcPr>
            <w:tcW w:w="3204" w:type="dxa"/>
            <w:tcBorders>
              <w:top w:val="single" w:sz="4" w:space="0" w:color="auto"/>
            </w:tcBorders>
            <w:vAlign w:val="center"/>
          </w:tcPr>
          <w:p w:rsidR="00E36DCA" w:rsidRPr="00755C8D" w:rsidRDefault="00E36DCA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90111715020140003150</w:t>
            </w:r>
          </w:p>
        </w:tc>
        <w:tc>
          <w:tcPr>
            <w:tcW w:w="6723" w:type="dxa"/>
            <w:vAlign w:val="center"/>
          </w:tcPr>
          <w:p w:rsidR="00E36DCA" w:rsidRPr="00755C8D" w:rsidRDefault="00E36DCA" w:rsidP="00E36DCA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Современная библиотека: ремонт и обновление</w:t>
            </w:r>
          </w:p>
        </w:tc>
      </w:tr>
      <w:tr w:rsidR="00E36DCA" w:rsidRPr="00755C8D" w:rsidTr="00BA766E">
        <w:tc>
          <w:tcPr>
            <w:tcW w:w="3204" w:type="dxa"/>
            <w:tcBorders>
              <w:top w:val="single" w:sz="4" w:space="0" w:color="auto"/>
            </w:tcBorders>
            <w:vAlign w:val="center"/>
          </w:tcPr>
          <w:p w:rsidR="00E36DCA" w:rsidRPr="00755C8D" w:rsidRDefault="00E36DCA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90111715020140004150</w:t>
            </w:r>
          </w:p>
        </w:tc>
        <w:tc>
          <w:tcPr>
            <w:tcW w:w="6723" w:type="dxa"/>
            <w:vAlign w:val="center"/>
          </w:tcPr>
          <w:p w:rsidR="00E36DCA" w:rsidRPr="00755C8D" w:rsidRDefault="00E36DCA" w:rsidP="00E36DCA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Комплексное материально-техническое оснащение культурно-досугового центра "Рассвет"</w:t>
            </w:r>
          </w:p>
        </w:tc>
      </w:tr>
      <w:tr w:rsidR="00E36DCA" w:rsidRPr="00755C8D" w:rsidTr="00BA766E">
        <w:tc>
          <w:tcPr>
            <w:tcW w:w="3204" w:type="dxa"/>
            <w:tcBorders>
              <w:top w:val="single" w:sz="4" w:space="0" w:color="auto"/>
            </w:tcBorders>
            <w:vAlign w:val="center"/>
          </w:tcPr>
          <w:p w:rsidR="00E36DCA" w:rsidRPr="00755C8D" w:rsidRDefault="00E36DCA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90111715020140005150</w:t>
            </w:r>
          </w:p>
        </w:tc>
        <w:tc>
          <w:tcPr>
            <w:tcW w:w="6723" w:type="dxa"/>
            <w:vAlign w:val="center"/>
          </w:tcPr>
          <w:p w:rsidR="00E36DCA" w:rsidRPr="00755C8D" w:rsidRDefault="00E36DCA" w:rsidP="00E36DCA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Парк Памяти</w:t>
            </w:r>
          </w:p>
        </w:tc>
      </w:tr>
      <w:tr w:rsidR="00E36DCA" w:rsidRPr="00755C8D" w:rsidTr="00BA766E">
        <w:tc>
          <w:tcPr>
            <w:tcW w:w="3204" w:type="dxa"/>
            <w:tcBorders>
              <w:top w:val="single" w:sz="4" w:space="0" w:color="auto"/>
            </w:tcBorders>
            <w:vAlign w:val="center"/>
          </w:tcPr>
          <w:p w:rsidR="00E36DCA" w:rsidRPr="00755C8D" w:rsidRDefault="00E36DCA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90111715020140007150</w:t>
            </w:r>
          </w:p>
        </w:tc>
        <w:tc>
          <w:tcPr>
            <w:tcW w:w="6723" w:type="dxa"/>
            <w:vAlign w:val="center"/>
          </w:tcPr>
          <w:p w:rsidR="00E36DCA" w:rsidRPr="00755C8D" w:rsidRDefault="00E36DCA" w:rsidP="00E36DCA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Оснащение МБОУ "Усть-Удинская СОШ №2" спортивным инвентарем и формой</w:t>
            </w:r>
          </w:p>
        </w:tc>
      </w:tr>
      <w:tr w:rsidR="00E36DCA" w:rsidRPr="00755C8D" w:rsidTr="00BA766E">
        <w:tc>
          <w:tcPr>
            <w:tcW w:w="3204" w:type="dxa"/>
            <w:tcBorders>
              <w:top w:val="single" w:sz="4" w:space="0" w:color="auto"/>
            </w:tcBorders>
            <w:vAlign w:val="center"/>
          </w:tcPr>
          <w:p w:rsidR="00E36DCA" w:rsidRPr="00755C8D" w:rsidRDefault="00E36DCA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90111715020140008150</w:t>
            </w:r>
          </w:p>
        </w:tc>
        <w:tc>
          <w:tcPr>
            <w:tcW w:w="6723" w:type="dxa"/>
            <w:vAlign w:val="center"/>
          </w:tcPr>
          <w:p w:rsidR="00E36DCA" w:rsidRPr="00755C8D" w:rsidRDefault="00E36DCA" w:rsidP="00E36DCA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Текущий ремонт спортивной игровой площадки в с. Средняя Муя</w:t>
            </w:r>
          </w:p>
        </w:tc>
      </w:tr>
      <w:tr w:rsidR="00E36DCA" w:rsidRPr="00755C8D" w:rsidTr="00BA766E">
        <w:tc>
          <w:tcPr>
            <w:tcW w:w="3204" w:type="dxa"/>
            <w:tcBorders>
              <w:top w:val="single" w:sz="4" w:space="0" w:color="auto"/>
            </w:tcBorders>
            <w:vAlign w:val="center"/>
          </w:tcPr>
          <w:p w:rsidR="00E36DCA" w:rsidRPr="00755C8D" w:rsidRDefault="00E36DCA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90111715020140009150</w:t>
            </w:r>
          </w:p>
        </w:tc>
        <w:tc>
          <w:tcPr>
            <w:tcW w:w="6723" w:type="dxa"/>
            <w:vAlign w:val="center"/>
          </w:tcPr>
          <w:p w:rsidR="00E36DCA" w:rsidRPr="00755C8D" w:rsidRDefault="00E36DCA" w:rsidP="00E36DCA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Аллея памяти (с. Средняя Муя)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bookmarkStart w:id="3" w:name="RANGE!A15:A40"/>
            <w:r w:rsidRPr="00755C8D">
              <w:rPr>
                <w:color w:val="000000"/>
                <w:sz w:val="22"/>
                <w:szCs w:val="22"/>
              </w:rPr>
              <w:t>90111715020140010150</w:t>
            </w:r>
            <w:bookmarkEnd w:id="3"/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bookmarkStart w:id="4" w:name="RANGE!C15:C40"/>
            <w:r w:rsidRPr="00755C8D">
              <w:rPr>
                <w:color w:val="000000"/>
                <w:sz w:val="22"/>
                <w:szCs w:val="22"/>
              </w:rPr>
              <w:t>Развитие инфраструктуры спортивно-патриотического воспитания: поставка комплектов лазертаг-оборудования</w:t>
            </w:r>
            <w:bookmarkEnd w:id="4"/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90111715020140011150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Открытая книга: комплексное материально-техническое обеспечение Юголокской сельской библиотеки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90111715020140012150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Детская игровая площадка в с. Молька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90111715020140013150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Движение к здоровью. Обновление спортивного пространства)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90111715020140014150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Счастливое детство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90111715020140015150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Создание этнокультурного пространства "Бурятская юрта для игр предков" на базе стадиона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90111715020140016150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Текущий ремонт многофункциональной спортивной площадки в п. Усть-Уда, ул. Горького, 1А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90111715020140017150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Развитие парковой инфраструктуры в п. Усть-Уда "Тропа для скандинавской ходьбы"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90111715020140018150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“Беговое пространство" (устройство беговой дорожки в парке п. Усть-Уда для активного отдыха)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90111715020140019150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Патриотическое воспитание детей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90111715020140020150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"Зимние маршруты для активного отдыха"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lastRenderedPageBreak/>
              <w:t>90111715020140021150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"Путь к здоровью" (устройство велодорожки и пешеходной дорожки в п. Усть-Уда)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90111715020140022150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”Спорт без границ" (оснащение спортивной базы для соревнований, детского спорта и адаптивной физкультуры)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90111715020140023150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Создание Аллеи Славы в память о погибших участниках СВО в с. Юголок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90111715020140024150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Спорт в массы в д. Кижа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90111715020140025150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Комплексное материально-техническое оснащение Лобагайского сельского клуба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90111715020140026150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Благоустройство территории детской спортивно-игровой площадки по адресу: п. Усть-Уда, ул. 50 лет СССР, 9А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90111715020140027150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Текущий ремонт внутренних помещений Балаганкинского сельского клуба "Сибирь"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90111715020140028150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Устройство тротуара по ул. Первомайская 1 часть (в границах улиц 50 лет Октября - Колхозная, от ул. Комсомольская до дома № 11 по ул. Первомайская)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90111715020140029150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Устройство тротуара по ул. Первомайская 2 часть (в границах улиц от дома № 11 по ул. Первомайская и Горького)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90111715020140030150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Устройство парковки и места отдыха п. Усть-Уда, ул. Мира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90111715020140031150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Добрый конец - всему делу венец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90111715020140032150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Благоустройство территории около здания школы в с. Молька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90111715020140033150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Стела Памяти участникам специальной военной операции (с. Игжей)</w:t>
            </w:r>
          </w:p>
        </w:tc>
      </w:tr>
      <w:tr w:rsidR="00755C8D" w:rsidRPr="00755C8D" w:rsidTr="00755C8D"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C8D" w:rsidRPr="00755C8D" w:rsidRDefault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90111715020140034150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Текущий ремонт памятника "Вечная слава героям, павшим в годы Великой Отечественной войны" в п. Усть-Уда, ул. Ленина, 14А"</w:t>
            </w:r>
          </w:p>
        </w:tc>
      </w:tr>
      <w:tr w:rsidR="00755C8D" w:rsidRPr="00755C8D" w:rsidTr="00BA766E">
        <w:tc>
          <w:tcPr>
            <w:tcW w:w="3204" w:type="dxa"/>
            <w:tcBorders>
              <w:top w:val="single" w:sz="4" w:space="0" w:color="auto"/>
            </w:tcBorders>
            <w:vAlign w:val="center"/>
          </w:tcPr>
          <w:p w:rsidR="00755C8D" w:rsidRPr="00755C8D" w:rsidRDefault="00755C8D" w:rsidP="00755C8D">
            <w:pPr>
              <w:jc w:val="center"/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9011171502014003</w:t>
            </w:r>
            <w:r>
              <w:rPr>
                <w:color w:val="000000"/>
                <w:sz w:val="22"/>
                <w:szCs w:val="22"/>
              </w:rPr>
              <w:t>5</w:t>
            </w:r>
            <w:r w:rsidRPr="00755C8D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6723" w:type="dxa"/>
            <w:vAlign w:val="center"/>
          </w:tcPr>
          <w:p w:rsidR="00755C8D" w:rsidRPr="00755C8D" w:rsidRDefault="00755C8D" w:rsidP="00755C8D">
            <w:pPr>
              <w:rPr>
                <w:color w:val="000000"/>
                <w:sz w:val="22"/>
                <w:szCs w:val="22"/>
              </w:rPr>
            </w:pPr>
            <w:r w:rsidRPr="00755C8D">
              <w:rPr>
                <w:color w:val="000000"/>
                <w:sz w:val="22"/>
                <w:szCs w:val="22"/>
              </w:rPr>
              <w:t>Приобретение мебели в учреждения дошкольного образования Усть-Удинского муниципального округа</w:t>
            </w:r>
          </w:p>
        </w:tc>
      </w:tr>
    </w:tbl>
    <w:p w:rsidR="00B73506" w:rsidRPr="00755C8D" w:rsidRDefault="00B73506" w:rsidP="00350A5C">
      <w:pPr>
        <w:spacing w:line="360" w:lineRule="auto"/>
        <w:ind w:firstLine="709"/>
        <w:jc w:val="both"/>
        <w:rPr>
          <w:sz w:val="22"/>
          <w:szCs w:val="22"/>
        </w:rPr>
      </w:pPr>
    </w:p>
    <w:p w:rsidR="00350A5C" w:rsidRPr="00C62186" w:rsidRDefault="00350A5C" w:rsidP="00350A5C">
      <w:pPr>
        <w:spacing w:line="360" w:lineRule="auto"/>
        <w:ind w:firstLine="709"/>
        <w:jc w:val="both"/>
        <w:rPr>
          <w:b/>
        </w:rPr>
      </w:pPr>
      <w:r w:rsidRPr="00C62186">
        <w:rPr>
          <w:b/>
        </w:rPr>
        <w:t xml:space="preserve">В назначении платежа </w:t>
      </w:r>
      <w:r w:rsidR="001A2086" w:rsidRPr="00C62186">
        <w:rPr>
          <w:b/>
        </w:rPr>
        <w:t>обязательно нужно</w:t>
      </w:r>
      <w:r w:rsidRPr="00C62186">
        <w:rPr>
          <w:b/>
        </w:rPr>
        <w:t xml:space="preserve"> указать </w:t>
      </w:r>
      <w:r w:rsidR="001A2086" w:rsidRPr="00C62186">
        <w:rPr>
          <w:b/>
        </w:rPr>
        <w:t>наименование инициативного проекта</w:t>
      </w:r>
      <w:r w:rsidR="00C62186" w:rsidRPr="00C62186">
        <w:rPr>
          <w:b/>
        </w:rPr>
        <w:t>.</w:t>
      </w:r>
    </w:p>
    <w:p w:rsidR="004C4BA2" w:rsidRDefault="004C4BA2" w:rsidP="00350A5C">
      <w:pPr>
        <w:spacing w:line="360" w:lineRule="auto"/>
        <w:ind w:firstLine="709"/>
        <w:jc w:val="both"/>
      </w:pPr>
    </w:p>
    <w:p w:rsidR="00E35D39" w:rsidRDefault="00E35D39" w:rsidP="00FB65AA">
      <w:pPr>
        <w:jc w:val="both"/>
        <w:rPr>
          <w:lang w:eastAsia="ru-RU"/>
        </w:rPr>
      </w:pPr>
      <w:bookmarkStart w:id="5" w:name="RANGE!A1:O29"/>
      <w:bookmarkEnd w:id="5"/>
    </w:p>
    <w:sectPr w:rsidR="00E35D39" w:rsidSect="00186797"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E6F" w:rsidRDefault="00807E6F">
      <w:r>
        <w:separator/>
      </w:r>
    </w:p>
  </w:endnote>
  <w:endnote w:type="continuationSeparator" w:id="0">
    <w:p w:rsidR="00807E6F" w:rsidRDefault="0080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E6F" w:rsidRDefault="00807E6F">
      <w:r>
        <w:separator/>
      </w:r>
    </w:p>
  </w:footnote>
  <w:footnote w:type="continuationSeparator" w:id="0">
    <w:p w:rsidR="00807E6F" w:rsidRDefault="00807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D80CB5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8E27BF4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6E4852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CB6E2E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3C4E208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56988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420CD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32ED5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D848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4C866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E7D99"/>
    <w:multiLevelType w:val="hybridMultilevel"/>
    <w:tmpl w:val="5C04A112"/>
    <w:lvl w:ilvl="0" w:tplc="041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1" w15:restartNumberingAfterBreak="0">
    <w:nsid w:val="3004451B"/>
    <w:multiLevelType w:val="hybridMultilevel"/>
    <w:tmpl w:val="91E812EC"/>
    <w:lvl w:ilvl="0" w:tplc="D5C69CBE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51A767C"/>
    <w:multiLevelType w:val="hybridMultilevel"/>
    <w:tmpl w:val="2B04C7D6"/>
    <w:lvl w:ilvl="0" w:tplc="08805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A45D2A"/>
    <w:multiLevelType w:val="hybridMultilevel"/>
    <w:tmpl w:val="97F062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9B2FD6"/>
    <w:multiLevelType w:val="hybridMultilevel"/>
    <w:tmpl w:val="6984758E"/>
    <w:lvl w:ilvl="0" w:tplc="722CA5F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2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22BC"/>
    <w:rsid w:val="0000219D"/>
    <w:rsid w:val="000060D2"/>
    <w:rsid w:val="00012089"/>
    <w:rsid w:val="00013A85"/>
    <w:rsid w:val="00015E9A"/>
    <w:rsid w:val="00023263"/>
    <w:rsid w:val="000232F8"/>
    <w:rsid w:val="000266B3"/>
    <w:rsid w:val="0003183E"/>
    <w:rsid w:val="0003508D"/>
    <w:rsid w:val="00035232"/>
    <w:rsid w:val="000413EC"/>
    <w:rsid w:val="00041FA9"/>
    <w:rsid w:val="00043F7C"/>
    <w:rsid w:val="00055812"/>
    <w:rsid w:val="000579D1"/>
    <w:rsid w:val="000600CA"/>
    <w:rsid w:val="00060417"/>
    <w:rsid w:val="00060B2D"/>
    <w:rsid w:val="0006379B"/>
    <w:rsid w:val="00073771"/>
    <w:rsid w:val="00074470"/>
    <w:rsid w:val="00075ECB"/>
    <w:rsid w:val="00076A0D"/>
    <w:rsid w:val="00076E0F"/>
    <w:rsid w:val="00080B38"/>
    <w:rsid w:val="000924C3"/>
    <w:rsid w:val="00093282"/>
    <w:rsid w:val="00095778"/>
    <w:rsid w:val="000A345D"/>
    <w:rsid w:val="000A7995"/>
    <w:rsid w:val="000B01C5"/>
    <w:rsid w:val="000B146D"/>
    <w:rsid w:val="000B182F"/>
    <w:rsid w:val="000B24BE"/>
    <w:rsid w:val="000B5BDB"/>
    <w:rsid w:val="000C2D70"/>
    <w:rsid w:val="000C6275"/>
    <w:rsid w:val="000D5FBC"/>
    <w:rsid w:val="000E0948"/>
    <w:rsid w:val="000E18E3"/>
    <w:rsid w:val="000E7D28"/>
    <w:rsid w:val="000F08EE"/>
    <w:rsid w:val="000F30BE"/>
    <w:rsid w:val="000F6135"/>
    <w:rsid w:val="0010554F"/>
    <w:rsid w:val="001132C9"/>
    <w:rsid w:val="0011445C"/>
    <w:rsid w:val="001166F7"/>
    <w:rsid w:val="001210E7"/>
    <w:rsid w:val="00125398"/>
    <w:rsid w:val="00130F25"/>
    <w:rsid w:val="00132492"/>
    <w:rsid w:val="00134ECD"/>
    <w:rsid w:val="001407FD"/>
    <w:rsid w:val="001414C1"/>
    <w:rsid w:val="00143D91"/>
    <w:rsid w:val="00143E46"/>
    <w:rsid w:val="00150185"/>
    <w:rsid w:val="001523F8"/>
    <w:rsid w:val="00152C18"/>
    <w:rsid w:val="0015451B"/>
    <w:rsid w:val="00165017"/>
    <w:rsid w:val="00166C33"/>
    <w:rsid w:val="00172D86"/>
    <w:rsid w:val="00173F3F"/>
    <w:rsid w:val="00180B82"/>
    <w:rsid w:val="0018159C"/>
    <w:rsid w:val="00182B17"/>
    <w:rsid w:val="00186797"/>
    <w:rsid w:val="00187E0F"/>
    <w:rsid w:val="00193134"/>
    <w:rsid w:val="00193A0C"/>
    <w:rsid w:val="00196EDD"/>
    <w:rsid w:val="001977EC"/>
    <w:rsid w:val="001A2086"/>
    <w:rsid w:val="001B28DC"/>
    <w:rsid w:val="001C2528"/>
    <w:rsid w:val="001C445C"/>
    <w:rsid w:val="001D699E"/>
    <w:rsid w:val="001D748F"/>
    <w:rsid w:val="001E6602"/>
    <w:rsid w:val="001F39C1"/>
    <w:rsid w:val="00200517"/>
    <w:rsid w:val="0020302C"/>
    <w:rsid w:val="00203AFA"/>
    <w:rsid w:val="002044E0"/>
    <w:rsid w:val="00204AAA"/>
    <w:rsid w:val="00204E88"/>
    <w:rsid w:val="00206059"/>
    <w:rsid w:val="00213C28"/>
    <w:rsid w:val="0021795E"/>
    <w:rsid w:val="0022095F"/>
    <w:rsid w:val="00222AC0"/>
    <w:rsid w:val="002262CF"/>
    <w:rsid w:val="002355D2"/>
    <w:rsid w:val="0024294C"/>
    <w:rsid w:val="00247FD8"/>
    <w:rsid w:val="002504FA"/>
    <w:rsid w:val="002541CF"/>
    <w:rsid w:val="0026027D"/>
    <w:rsid w:val="002608E1"/>
    <w:rsid w:val="0027081E"/>
    <w:rsid w:val="0027243E"/>
    <w:rsid w:val="002847D4"/>
    <w:rsid w:val="00287418"/>
    <w:rsid w:val="00294E5F"/>
    <w:rsid w:val="00296E69"/>
    <w:rsid w:val="002A10B1"/>
    <w:rsid w:val="002A4440"/>
    <w:rsid w:val="002B57B3"/>
    <w:rsid w:val="002B7AB2"/>
    <w:rsid w:val="002C05D1"/>
    <w:rsid w:val="002C62AE"/>
    <w:rsid w:val="002D28CE"/>
    <w:rsid w:val="002E2AC8"/>
    <w:rsid w:val="002E4AED"/>
    <w:rsid w:val="002E5989"/>
    <w:rsid w:val="002E5BAA"/>
    <w:rsid w:val="002E64E2"/>
    <w:rsid w:val="002F736F"/>
    <w:rsid w:val="002F7462"/>
    <w:rsid w:val="00303890"/>
    <w:rsid w:val="00306FE2"/>
    <w:rsid w:val="003177C7"/>
    <w:rsid w:val="00317B80"/>
    <w:rsid w:val="00331567"/>
    <w:rsid w:val="0033167E"/>
    <w:rsid w:val="00350A5C"/>
    <w:rsid w:val="00365606"/>
    <w:rsid w:val="00366FFD"/>
    <w:rsid w:val="00372DCC"/>
    <w:rsid w:val="00376B3F"/>
    <w:rsid w:val="0037777A"/>
    <w:rsid w:val="00381BAB"/>
    <w:rsid w:val="00383FC4"/>
    <w:rsid w:val="0038732E"/>
    <w:rsid w:val="003909AE"/>
    <w:rsid w:val="00392127"/>
    <w:rsid w:val="003A3911"/>
    <w:rsid w:val="003B0C29"/>
    <w:rsid w:val="003B0F1E"/>
    <w:rsid w:val="003B2096"/>
    <w:rsid w:val="003B4B2B"/>
    <w:rsid w:val="003C5288"/>
    <w:rsid w:val="003C60BA"/>
    <w:rsid w:val="003D1882"/>
    <w:rsid w:val="003D22BC"/>
    <w:rsid w:val="003D4A8E"/>
    <w:rsid w:val="003E2BDE"/>
    <w:rsid w:val="003E6DD7"/>
    <w:rsid w:val="003E76D9"/>
    <w:rsid w:val="003F1891"/>
    <w:rsid w:val="003F41DE"/>
    <w:rsid w:val="00402868"/>
    <w:rsid w:val="00405572"/>
    <w:rsid w:val="00411D8B"/>
    <w:rsid w:val="00416A09"/>
    <w:rsid w:val="00416D24"/>
    <w:rsid w:val="004249FB"/>
    <w:rsid w:val="00434E76"/>
    <w:rsid w:val="00436451"/>
    <w:rsid w:val="00436D6F"/>
    <w:rsid w:val="0044262E"/>
    <w:rsid w:val="00452B9C"/>
    <w:rsid w:val="00453FDF"/>
    <w:rsid w:val="00456B85"/>
    <w:rsid w:val="00465FFF"/>
    <w:rsid w:val="0046607A"/>
    <w:rsid w:val="00474C34"/>
    <w:rsid w:val="00476EFF"/>
    <w:rsid w:val="00482BC6"/>
    <w:rsid w:val="00483B92"/>
    <w:rsid w:val="0049401A"/>
    <w:rsid w:val="00495B41"/>
    <w:rsid w:val="004A662F"/>
    <w:rsid w:val="004B6304"/>
    <w:rsid w:val="004C4BA2"/>
    <w:rsid w:val="004C5848"/>
    <w:rsid w:val="004C62A3"/>
    <w:rsid w:val="004C6A57"/>
    <w:rsid w:val="004D3D9D"/>
    <w:rsid w:val="004D667F"/>
    <w:rsid w:val="004D75B3"/>
    <w:rsid w:val="004E0706"/>
    <w:rsid w:val="004F052B"/>
    <w:rsid w:val="005004E1"/>
    <w:rsid w:val="00512D14"/>
    <w:rsid w:val="005263F8"/>
    <w:rsid w:val="0054195F"/>
    <w:rsid w:val="00545F6D"/>
    <w:rsid w:val="00546370"/>
    <w:rsid w:val="00547955"/>
    <w:rsid w:val="00552E87"/>
    <w:rsid w:val="005611D9"/>
    <w:rsid w:val="00564953"/>
    <w:rsid w:val="0057411D"/>
    <w:rsid w:val="00591009"/>
    <w:rsid w:val="00593CF8"/>
    <w:rsid w:val="0059403F"/>
    <w:rsid w:val="005972E4"/>
    <w:rsid w:val="005A3EE1"/>
    <w:rsid w:val="005B03E0"/>
    <w:rsid w:val="005B3458"/>
    <w:rsid w:val="005C33B9"/>
    <w:rsid w:val="005C65C1"/>
    <w:rsid w:val="005D2776"/>
    <w:rsid w:val="005D3F08"/>
    <w:rsid w:val="005D56DE"/>
    <w:rsid w:val="005E26B4"/>
    <w:rsid w:val="005E369C"/>
    <w:rsid w:val="005E62AE"/>
    <w:rsid w:val="005F330F"/>
    <w:rsid w:val="005F743D"/>
    <w:rsid w:val="00601F79"/>
    <w:rsid w:val="00611D0C"/>
    <w:rsid w:val="0061774F"/>
    <w:rsid w:val="00621DDC"/>
    <w:rsid w:val="00623EFC"/>
    <w:rsid w:val="006319C6"/>
    <w:rsid w:val="00640D7F"/>
    <w:rsid w:val="00646877"/>
    <w:rsid w:val="00656390"/>
    <w:rsid w:val="006718B8"/>
    <w:rsid w:val="006724CA"/>
    <w:rsid w:val="00673D83"/>
    <w:rsid w:val="00674F17"/>
    <w:rsid w:val="00684444"/>
    <w:rsid w:val="006954B5"/>
    <w:rsid w:val="00695944"/>
    <w:rsid w:val="00696885"/>
    <w:rsid w:val="006A010E"/>
    <w:rsid w:val="006A0F24"/>
    <w:rsid w:val="006A6DD0"/>
    <w:rsid w:val="006A7BDE"/>
    <w:rsid w:val="006B780A"/>
    <w:rsid w:val="006B7ED9"/>
    <w:rsid w:val="006C0F07"/>
    <w:rsid w:val="006C2D1B"/>
    <w:rsid w:val="006C2FA8"/>
    <w:rsid w:val="006C41B2"/>
    <w:rsid w:val="006D239C"/>
    <w:rsid w:val="006D2D9A"/>
    <w:rsid w:val="006D5E9E"/>
    <w:rsid w:val="006E15E0"/>
    <w:rsid w:val="006E361A"/>
    <w:rsid w:val="006E5080"/>
    <w:rsid w:val="006F0C47"/>
    <w:rsid w:val="006F2456"/>
    <w:rsid w:val="006F322D"/>
    <w:rsid w:val="006F594C"/>
    <w:rsid w:val="006F6628"/>
    <w:rsid w:val="00702138"/>
    <w:rsid w:val="00702C31"/>
    <w:rsid w:val="00707357"/>
    <w:rsid w:val="00710774"/>
    <w:rsid w:val="00711E18"/>
    <w:rsid w:val="00712C2F"/>
    <w:rsid w:val="00713CB9"/>
    <w:rsid w:val="00717B10"/>
    <w:rsid w:val="0072336C"/>
    <w:rsid w:val="007331B0"/>
    <w:rsid w:val="0074253B"/>
    <w:rsid w:val="007432BD"/>
    <w:rsid w:val="00744372"/>
    <w:rsid w:val="00744E38"/>
    <w:rsid w:val="00745596"/>
    <w:rsid w:val="0074628B"/>
    <w:rsid w:val="00750CE3"/>
    <w:rsid w:val="00754374"/>
    <w:rsid w:val="00755C8D"/>
    <w:rsid w:val="00757675"/>
    <w:rsid w:val="007650E5"/>
    <w:rsid w:val="00770EEA"/>
    <w:rsid w:val="007759BE"/>
    <w:rsid w:val="0078518B"/>
    <w:rsid w:val="007868C3"/>
    <w:rsid w:val="00786F87"/>
    <w:rsid w:val="00790B8B"/>
    <w:rsid w:val="0079308F"/>
    <w:rsid w:val="00793660"/>
    <w:rsid w:val="00796C5D"/>
    <w:rsid w:val="007A0038"/>
    <w:rsid w:val="007A0D6C"/>
    <w:rsid w:val="007B008C"/>
    <w:rsid w:val="007B4B50"/>
    <w:rsid w:val="007C096C"/>
    <w:rsid w:val="007D1B28"/>
    <w:rsid w:val="007D55FF"/>
    <w:rsid w:val="007E13CE"/>
    <w:rsid w:val="007F4495"/>
    <w:rsid w:val="00800BD4"/>
    <w:rsid w:val="00806F3F"/>
    <w:rsid w:val="00807E6F"/>
    <w:rsid w:val="00815EFD"/>
    <w:rsid w:val="00817C8B"/>
    <w:rsid w:val="0083595A"/>
    <w:rsid w:val="00836F86"/>
    <w:rsid w:val="008378EB"/>
    <w:rsid w:val="0084222F"/>
    <w:rsid w:val="00850E1E"/>
    <w:rsid w:val="008606E0"/>
    <w:rsid w:val="00861AA9"/>
    <w:rsid w:val="00862CF2"/>
    <w:rsid w:val="00863514"/>
    <w:rsid w:val="008673FE"/>
    <w:rsid w:val="00870BAB"/>
    <w:rsid w:val="008826C1"/>
    <w:rsid w:val="00882CD2"/>
    <w:rsid w:val="008846AC"/>
    <w:rsid w:val="00886BF1"/>
    <w:rsid w:val="008A3714"/>
    <w:rsid w:val="008A4A7A"/>
    <w:rsid w:val="008B1AAF"/>
    <w:rsid w:val="008B4B41"/>
    <w:rsid w:val="008C4501"/>
    <w:rsid w:val="008E1DB6"/>
    <w:rsid w:val="008E3522"/>
    <w:rsid w:val="008E4DDC"/>
    <w:rsid w:val="008E516D"/>
    <w:rsid w:val="008E5424"/>
    <w:rsid w:val="008E548F"/>
    <w:rsid w:val="008E6CE6"/>
    <w:rsid w:val="008E6EA4"/>
    <w:rsid w:val="008E7029"/>
    <w:rsid w:val="008F0795"/>
    <w:rsid w:val="008F33F6"/>
    <w:rsid w:val="00900521"/>
    <w:rsid w:val="00900CBD"/>
    <w:rsid w:val="00904DF4"/>
    <w:rsid w:val="00907870"/>
    <w:rsid w:val="00922EAB"/>
    <w:rsid w:val="00925E36"/>
    <w:rsid w:val="00927331"/>
    <w:rsid w:val="00933662"/>
    <w:rsid w:val="00943B83"/>
    <w:rsid w:val="00945BFA"/>
    <w:rsid w:val="009475C8"/>
    <w:rsid w:val="00951AF9"/>
    <w:rsid w:val="00951FE9"/>
    <w:rsid w:val="0096013C"/>
    <w:rsid w:val="0096412D"/>
    <w:rsid w:val="009660AE"/>
    <w:rsid w:val="00967BBE"/>
    <w:rsid w:val="00970511"/>
    <w:rsid w:val="009735C3"/>
    <w:rsid w:val="00975EED"/>
    <w:rsid w:val="009800FA"/>
    <w:rsid w:val="0099291B"/>
    <w:rsid w:val="009933B4"/>
    <w:rsid w:val="009A0F54"/>
    <w:rsid w:val="009A12A4"/>
    <w:rsid w:val="009A13A1"/>
    <w:rsid w:val="009A1F22"/>
    <w:rsid w:val="009A5E12"/>
    <w:rsid w:val="009B0614"/>
    <w:rsid w:val="009B276F"/>
    <w:rsid w:val="009B316D"/>
    <w:rsid w:val="009B456F"/>
    <w:rsid w:val="009C0876"/>
    <w:rsid w:val="009D1DD1"/>
    <w:rsid w:val="009E09C2"/>
    <w:rsid w:val="009E47E6"/>
    <w:rsid w:val="009E4879"/>
    <w:rsid w:val="009E50D5"/>
    <w:rsid w:val="009F15E2"/>
    <w:rsid w:val="00A150D6"/>
    <w:rsid w:val="00A23BB4"/>
    <w:rsid w:val="00A26060"/>
    <w:rsid w:val="00A32396"/>
    <w:rsid w:val="00A35935"/>
    <w:rsid w:val="00A41721"/>
    <w:rsid w:val="00A5289B"/>
    <w:rsid w:val="00A56ED9"/>
    <w:rsid w:val="00A6679C"/>
    <w:rsid w:val="00A7028D"/>
    <w:rsid w:val="00A8758D"/>
    <w:rsid w:val="00AA6B10"/>
    <w:rsid w:val="00AB0279"/>
    <w:rsid w:val="00AB1E74"/>
    <w:rsid w:val="00AB21A3"/>
    <w:rsid w:val="00AC2D5D"/>
    <w:rsid w:val="00AC65E4"/>
    <w:rsid w:val="00AD2085"/>
    <w:rsid w:val="00AD2F4F"/>
    <w:rsid w:val="00AE2059"/>
    <w:rsid w:val="00AE37E7"/>
    <w:rsid w:val="00AE78C6"/>
    <w:rsid w:val="00AF2DAE"/>
    <w:rsid w:val="00AF6E8E"/>
    <w:rsid w:val="00B00F03"/>
    <w:rsid w:val="00B0106B"/>
    <w:rsid w:val="00B05B26"/>
    <w:rsid w:val="00B14468"/>
    <w:rsid w:val="00B15A8E"/>
    <w:rsid w:val="00B16BE9"/>
    <w:rsid w:val="00B17881"/>
    <w:rsid w:val="00B22406"/>
    <w:rsid w:val="00B232EB"/>
    <w:rsid w:val="00B237D6"/>
    <w:rsid w:val="00B252BD"/>
    <w:rsid w:val="00B34A01"/>
    <w:rsid w:val="00B372A4"/>
    <w:rsid w:val="00B406AF"/>
    <w:rsid w:val="00B45AB9"/>
    <w:rsid w:val="00B554EB"/>
    <w:rsid w:val="00B55579"/>
    <w:rsid w:val="00B556BC"/>
    <w:rsid w:val="00B57C34"/>
    <w:rsid w:val="00B62253"/>
    <w:rsid w:val="00B72075"/>
    <w:rsid w:val="00B73506"/>
    <w:rsid w:val="00B80785"/>
    <w:rsid w:val="00B828E0"/>
    <w:rsid w:val="00B82F1C"/>
    <w:rsid w:val="00BA59FA"/>
    <w:rsid w:val="00BD53AA"/>
    <w:rsid w:val="00BD6EF8"/>
    <w:rsid w:val="00BD7571"/>
    <w:rsid w:val="00BE23C6"/>
    <w:rsid w:val="00BE2F30"/>
    <w:rsid w:val="00BE64B5"/>
    <w:rsid w:val="00BE6530"/>
    <w:rsid w:val="00BF10F3"/>
    <w:rsid w:val="00BF4269"/>
    <w:rsid w:val="00C156A5"/>
    <w:rsid w:val="00C20D05"/>
    <w:rsid w:val="00C2215C"/>
    <w:rsid w:val="00C249A5"/>
    <w:rsid w:val="00C318DA"/>
    <w:rsid w:val="00C33350"/>
    <w:rsid w:val="00C41AD4"/>
    <w:rsid w:val="00C463BA"/>
    <w:rsid w:val="00C534FD"/>
    <w:rsid w:val="00C55FC6"/>
    <w:rsid w:val="00C62186"/>
    <w:rsid w:val="00C73CF2"/>
    <w:rsid w:val="00C7515B"/>
    <w:rsid w:val="00C75BF4"/>
    <w:rsid w:val="00C807C5"/>
    <w:rsid w:val="00C83034"/>
    <w:rsid w:val="00C90ED9"/>
    <w:rsid w:val="00C91BAE"/>
    <w:rsid w:val="00C95071"/>
    <w:rsid w:val="00CA0721"/>
    <w:rsid w:val="00CA1D85"/>
    <w:rsid w:val="00CB4004"/>
    <w:rsid w:val="00CC1AC0"/>
    <w:rsid w:val="00CC5ED5"/>
    <w:rsid w:val="00CD1BC7"/>
    <w:rsid w:val="00CE4FE4"/>
    <w:rsid w:val="00CE7499"/>
    <w:rsid w:val="00CF0710"/>
    <w:rsid w:val="00CF534A"/>
    <w:rsid w:val="00CF783B"/>
    <w:rsid w:val="00D02ABE"/>
    <w:rsid w:val="00D0475D"/>
    <w:rsid w:val="00D135EF"/>
    <w:rsid w:val="00D21FFA"/>
    <w:rsid w:val="00D22852"/>
    <w:rsid w:val="00D31219"/>
    <w:rsid w:val="00D31D00"/>
    <w:rsid w:val="00D33F74"/>
    <w:rsid w:val="00D3619F"/>
    <w:rsid w:val="00D36ADF"/>
    <w:rsid w:val="00D3755C"/>
    <w:rsid w:val="00D404C3"/>
    <w:rsid w:val="00D41EFF"/>
    <w:rsid w:val="00D54F83"/>
    <w:rsid w:val="00D636D2"/>
    <w:rsid w:val="00D63FC6"/>
    <w:rsid w:val="00D64F8E"/>
    <w:rsid w:val="00D71598"/>
    <w:rsid w:val="00D7230A"/>
    <w:rsid w:val="00D75806"/>
    <w:rsid w:val="00D80A95"/>
    <w:rsid w:val="00D848D2"/>
    <w:rsid w:val="00D9309F"/>
    <w:rsid w:val="00D9524A"/>
    <w:rsid w:val="00DA2EBF"/>
    <w:rsid w:val="00DA5129"/>
    <w:rsid w:val="00DB0BBF"/>
    <w:rsid w:val="00DB7916"/>
    <w:rsid w:val="00DC3FF1"/>
    <w:rsid w:val="00DD090C"/>
    <w:rsid w:val="00DD73EE"/>
    <w:rsid w:val="00DE1A9F"/>
    <w:rsid w:val="00DE717D"/>
    <w:rsid w:val="00DF37CC"/>
    <w:rsid w:val="00DF49E6"/>
    <w:rsid w:val="00E00FE1"/>
    <w:rsid w:val="00E039FB"/>
    <w:rsid w:val="00E05ED7"/>
    <w:rsid w:val="00E06227"/>
    <w:rsid w:val="00E1727F"/>
    <w:rsid w:val="00E25D49"/>
    <w:rsid w:val="00E3151C"/>
    <w:rsid w:val="00E35D39"/>
    <w:rsid w:val="00E36DCA"/>
    <w:rsid w:val="00E5225B"/>
    <w:rsid w:val="00E65AAC"/>
    <w:rsid w:val="00E665E4"/>
    <w:rsid w:val="00E70290"/>
    <w:rsid w:val="00E821F6"/>
    <w:rsid w:val="00E866E7"/>
    <w:rsid w:val="00E91CCD"/>
    <w:rsid w:val="00E91D3A"/>
    <w:rsid w:val="00E920DB"/>
    <w:rsid w:val="00E967D9"/>
    <w:rsid w:val="00E973C3"/>
    <w:rsid w:val="00E97605"/>
    <w:rsid w:val="00EC3069"/>
    <w:rsid w:val="00ED0501"/>
    <w:rsid w:val="00ED2297"/>
    <w:rsid w:val="00ED7FB7"/>
    <w:rsid w:val="00EE1504"/>
    <w:rsid w:val="00EE3E6D"/>
    <w:rsid w:val="00EE4082"/>
    <w:rsid w:val="00EF218E"/>
    <w:rsid w:val="00EF2728"/>
    <w:rsid w:val="00EF3449"/>
    <w:rsid w:val="00F06331"/>
    <w:rsid w:val="00F117B3"/>
    <w:rsid w:val="00F21356"/>
    <w:rsid w:val="00F2239B"/>
    <w:rsid w:val="00F22712"/>
    <w:rsid w:val="00F2274F"/>
    <w:rsid w:val="00F27049"/>
    <w:rsid w:val="00F31CF5"/>
    <w:rsid w:val="00F36067"/>
    <w:rsid w:val="00F374D0"/>
    <w:rsid w:val="00F425C0"/>
    <w:rsid w:val="00F52F84"/>
    <w:rsid w:val="00F5477A"/>
    <w:rsid w:val="00F6229D"/>
    <w:rsid w:val="00F6253C"/>
    <w:rsid w:val="00F72B6D"/>
    <w:rsid w:val="00F82901"/>
    <w:rsid w:val="00F8360C"/>
    <w:rsid w:val="00F979F1"/>
    <w:rsid w:val="00FA1448"/>
    <w:rsid w:val="00FA572D"/>
    <w:rsid w:val="00FA5BCD"/>
    <w:rsid w:val="00FB65AA"/>
    <w:rsid w:val="00FC2699"/>
    <w:rsid w:val="00FC4A97"/>
    <w:rsid w:val="00FD151F"/>
    <w:rsid w:val="00FD5E07"/>
    <w:rsid w:val="00FE2D67"/>
    <w:rsid w:val="00FE4B26"/>
    <w:rsid w:val="00FE552B"/>
    <w:rsid w:val="00FF315D"/>
    <w:rsid w:val="00FF41DB"/>
    <w:rsid w:val="00FF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9E59D7-3FE7-4576-81A7-7DEBF150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D22BC"/>
    <w:rPr>
      <w:sz w:val="24"/>
      <w:szCs w:val="24"/>
      <w:lang w:eastAsia="en-US"/>
    </w:rPr>
  </w:style>
  <w:style w:type="paragraph" w:styleId="1">
    <w:name w:val="heading 1"/>
    <w:basedOn w:val="a1"/>
    <w:next w:val="a1"/>
    <w:qFormat/>
    <w:rsid w:val="003D22B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qFormat/>
    <w:rsid w:val="003D22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qFormat/>
    <w:rsid w:val="003D22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qFormat/>
    <w:rsid w:val="003D22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qFormat/>
    <w:rsid w:val="003D22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qFormat/>
    <w:rsid w:val="003D22B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3D22BC"/>
    <w:pPr>
      <w:spacing w:before="240" w:after="60"/>
      <w:outlineLvl w:val="6"/>
    </w:pPr>
  </w:style>
  <w:style w:type="paragraph" w:styleId="8">
    <w:name w:val="heading 8"/>
    <w:basedOn w:val="a1"/>
    <w:next w:val="a1"/>
    <w:qFormat/>
    <w:rsid w:val="003D22BC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rsid w:val="003D22B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rsid w:val="003D22BC"/>
    <w:pPr>
      <w:tabs>
        <w:tab w:val="center" w:pos="4677"/>
        <w:tab w:val="right" w:pos="9355"/>
      </w:tabs>
    </w:pPr>
  </w:style>
  <w:style w:type="paragraph" w:styleId="a6">
    <w:name w:val="footer"/>
    <w:basedOn w:val="a1"/>
    <w:rsid w:val="003D22BC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a7">
    <w:name w:val="Salutation"/>
    <w:basedOn w:val="a1"/>
    <w:next w:val="a1"/>
    <w:rsid w:val="003D22BC"/>
    <w:pPr>
      <w:spacing w:before="220" w:after="220"/>
    </w:pPr>
    <w:rPr>
      <w:sz w:val="20"/>
      <w:szCs w:val="20"/>
    </w:rPr>
  </w:style>
  <w:style w:type="paragraph" w:styleId="a8">
    <w:name w:val="Body Text"/>
    <w:basedOn w:val="a1"/>
    <w:rsid w:val="003D22BC"/>
    <w:pPr>
      <w:spacing w:after="220" w:line="220" w:lineRule="atLeast"/>
    </w:pPr>
    <w:rPr>
      <w:sz w:val="20"/>
      <w:szCs w:val="20"/>
    </w:rPr>
  </w:style>
  <w:style w:type="paragraph" w:customStyle="1" w:styleId="a9">
    <w:basedOn w:val="a1"/>
    <w:next w:val="aa"/>
    <w:rsid w:val="003D22BC"/>
  </w:style>
  <w:style w:type="paragraph" w:styleId="ab">
    <w:name w:val="Signature"/>
    <w:basedOn w:val="a1"/>
    <w:next w:val="ac"/>
    <w:rsid w:val="003D22BC"/>
    <w:pPr>
      <w:keepNext/>
      <w:spacing w:before="880"/>
    </w:pPr>
    <w:rPr>
      <w:sz w:val="20"/>
      <w:szCs w:val="20"/>
    </w:rPr>
  </w:style>
  <w:style w:type="paragraph" w:styleId="ad">
    <w:name w:val="Date"/>
    <w:basedOn w:val="a1"/>
    <w:next w:val="ae"/>
    <w:rsid w:val="003D22BC"/>
    <w:pPr>
      <w:spacing w:after="480" w:line="220" w:lineRule="atLeast"/>
    </w:pPr>
    <w:rPr>
      <w:sz w:val="20"/>
      <w:szCs w:val="20"/>
    </w:rPr>
  </w:style>
  <w:style w:type="paragraph" w:customStyle="1" w:styleId="ae">
    <w:name w:val="Внутренний адрес"/>
    <w:basedOn w:val="a1"/>
    <w:next w:val="a1"/>
    <w:rsid w:val="003D22BC"/>
    <w:rPr>
      <w:sz w:val="20"/>
      <w:szCs w:val="20"/>
    </w:rPr>
  </w:style>
  <w:style w:type="paragraph" w:customStyle="1" w:styleId="ac">
    <w:name w:val="Должность в подписи"/>
    <w:basedOn w:val="ab"/>
    <w:next w:val="a1"/>
    <w:rsid w:val="003D22BC"/>
    <w:pPr>
      <w:spacing w:before="0"/>
    </w:pPr>
  </w:style>
  <w:style w:type="paragraph" w:styleId="10">
    <w:name w:val="index 1"/>
    <w:basedOn w:val="a1"/>
    <w:next w:val="a1"/>
    <w:autoRedefine/>
    <w:semiHidden/>
    <w:rsid w:val="003D22BC"/>
    <w:pPr>
      <w:ind w:left="240" w:hanging="240"/>
    </w:pPr>
  </w:style>
  <w:style w:type="paragraph" w:styleId="af">
    <w:name w:val="index heading"/>
    <w:basedOn w:val="a1"/>
    <w:next w:val="10"/>
    <w:semiHidden/>
    <w:rsid w:val="003D22BC"/>
    <w:rPr>
      <w:rFonts w:ascii="Arial" w:hAnsi="Arial" w:cs="Arial"/>
      <w:b/>
      <w:bCs/>
    </w:rPr>
  </w:style>
  <w:style w:type="character" w:styleId="af0">
    <w:name w:val="page number"/>
    <w:basedOn w:val="a2"/>
    <w:rsid w:val="003D22BC"/>
  </w:style>
  <w:style w:type="paragraph" w:styleId="HTML">
    <w:name w:val="HTML Address"/>
    <w:basedOn w:val="a1"/>
    <w:rsid w:val="003D22BC"/>
    <w:rPr>
      <w:i/>
      <w:iCs/>
    </w:rPr>
  </w:style>
  <w:style w:type="paragraph" w:styleId="af1">
    <w:name w:val="envelope address"/>
    <w:basedOn w:val="a1"/>
    <w:rsid w:val="003D22B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2"/>
    <w:rsid w:val="003D22BC"/>
  </w:style>
  <w:style w:type="character" w:styleId="af2">
    <w:name w:val="Emphasis"/>
    <w:qFormat/>
    <w:rsid w:val="003D22BC"/>
    <w:rPr>
      <w:i/>
      <w:iCs/>
      <w:lang w:val="ru-RU"/>
    </w:rPr>
  </w:style>
  <w:style w:type="character" w:styleId="af3">
    <w:name w:val="Hyperlink"/>
    <w:rsid w:val="003D22BC"/>
    <w:rPr>
      <w:color w:val="0000FF"/>
      <w:u w:val="single"/>
      <w:lang w:val="ru-RU"/>
    </w:rPr>
  </w:style>
  <w:style w:type="paragraph" w:styleId="af4">
    <w:name w:val="Note Heading"/>
    <w:basedOn w:val="a1"/>
    <w:next w:val="a1"/>
    <w:rsid w:val="003D22BC"/>
  </w:style>
  <w:style w:type="paragraph" w:styleId="af5">
    <w:name w:val="toa heading"/>
    <w:basedOn w:val="a1"/>
    <w:next w:val="a1"/>
    <w:semiHidden/>
    <w:rsid w:val="003D22BC"/>
    <w:pPr>
      <w:spacing w:before="120"/>
    </w:pPr>
    <w:rPr>
      <w:rFonts w:ascii="Arial" w:hAnsi="Arial" w:cs="Arial"/>
      <w:b/>
      <w:bCs/>
    </w:rPr>
  </w:style>
  <w:style w:type="character" w:styleId="af6">
    <w:name w:val="endnote reference"/>
    <w:semiHidden/>
    <w:rsid w:val="003D22BC"/>
    <w:rPr>
      <w:vertAlign w:val="superscript"/>
      <w:lang w:val="ru-RU"/>
    </w:rPr>
  </w:style>
  <w:style w:type="character" w:styleId="af7">
    <w:name w:val="annotation reference"/>
    <w:semiHidden/>
    <w:rsid w:val="003D22BC"/>
    <w:rPr>
      <w:sz w:val="16"/>
      <w:szCs w:val="16"/>
      <w:lang w:val="ru-RU"/>
    </w:rPr>
  </w:style>
  <w:style w:type="character" w:styleId="af8">
    <w:name w:val="footnote reference"/>
    <w:semiHidden/>
    <w:rsid w:val="003D22BC"/>
    <w:rPr>
      <w:vertAlign w:val="superscript"/>
      <w:lang w:val="ru-RU"/>
    </w:rPr>
  </w:style>
  <w:style w:type="character" w:styleId="HTML1">
    <w:name w:val="HTML Keyboard"/>
    <w:rsid w:val="003D22BC"/>
    <w:rPr>
      <w:rFonts w:ascii="Courier New" w:hAnsi="Courier New"/>
      <w:sz w:val="20"/>
      <w:szCs w:val="20"/>
      <w:lang w:val="ru-RU"/>
    </w:rPr>
  </w:style>
  <w:style w:type="character" w:styleId="HTML2">
    <w:name w:val="HTML Code"/>
    <w:rsid w:val="003D22BC"/>
    <w:rPr>
      <w:rFonts w:ascii="Courier New" w:hAnsi="Courier New"/>
      <w:sz w:val="20"/>
      <w:szCs w:val="20"/>
      <w:lang w:val="ru-RU"/>
    </w:rPr>
  </w:style>
  <w:style w:type="paragraph" w:styleId="af9">
    <w:name w:val="Body Text First Indent"/>
    <w:basedOn w:val="a8"/>
    <w:rsid w:val="003D22BC"/>
    <w:pPr>
      <w:spacing w:after="120" w:line="240" w:lineRule="auto"/>
      <w:ind w:firstLine="210"/>
    </w:pPr>
    <w:rPr>
      <w:sz w:val="24"/>
      <w:szCs w:val="24"/>
    </w:rPr>
  </w:style>
  <w:style w:type="paragraph" w:styleId="afa">
    <w:name w:val="Body Text Indent"/>
    <w:basedOn w:val="a1"/>
    <w:rsid w:val="003D22BC"/>
    <w:pPr>
      <w:spacing w:after="120"/>
      <w:ind w:left="283"/>
    </w:pPr>
  </w:style>
  <w:style w:type="paragraph" w:styleId="22">
    <w:name w:val="Body Text First Indent 2"/>
    <w:basedOn w:val="afa"/>
    <w:rsid w:val="003D22BC"/>
    <w:pPr>
      <w:ind w:firstLine="210"/>
    </w:pPr>
  </w:style>
  <w:style w:type="paragraph" w:styleId="a0">
    <w:name w:val="List Bullet"/>
    <w:basedOn w:val="a1"/>
    <w:autoRedefine/>
    <w:rsid w:val="003D22BC"/>
    <w:pPr>
      <w:numPr>
        <w:numId w:val="1"/>
      </w:numPr>
    </w:pPr>
  </w:style>
  <w:style w:type="paragraph" w:styleId="20">
    <w:name w:val="List Bullet 2"/>
    <w:basedOn w:val="a1"/>
    <w:autoRedefine/>
    <w:rsid w:val="003D22BC"/>
    <w:pPr>
      <w:numPr>
        <w:numId w:val="2"/>
      </w:numPr>
    </w:pPr>
  </w:style>
  <w:style w:type="paragraph" w:styleId="30">
    <w:name w:val="List Bullet 3"/>
    <w:basedOn w:val="a1"/>
    <w:autoRedefine/>
    <w:rsid w:val="003D22BC"/>
    <w:pPr>
      <w:numPr>
        <w:numId w:val="3"/>
      </w:numPr>
    </w:pPr>
  </w:style>
  <w:style w:type="paragraph" w:styleId="40">
    <w:name w:val="List Bullet 4"/>
    <w:basedOn w:val="a1"/>
    <w:autoRedefine/>
    <w:rsid w:val="003D22BC"/>
    <w:pPr>
      <w:numPr>
        <w:numId w:val="4"/>
      </w:numPr>
    </w:pPr>
  </w:style>
  <w:style w:type="paragraph" w:styleId="50">
    <w:name w:val="List Bullet 5"/>
    <w:basedOn w:val="a1"/>
    <w:autoRedefine/>
    <w:rsid w:val="003D22BC"/>
    <w:pPr>
      <w:numPr>
        <w:numId w:val="5"/>
      </w:numPr>
    </w:pPr>
  </w:style>
  <w:style w:type="paragraph" w:styleId="afb">
    <w:name w:val="Title"/>
    <w:basedOn w:val="a1"/>
    <w:qFormat/>
    <w:rsid w:val="003D22B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c">
    <w:name w:val="caption"/>
    <w:basedOn w:val="a1"/>
    <w:next w:val="a1"/>
    <w:qFormat/>
    <w:rsid w:val="003D22BC"/>
    <w:pPr>
      <w:spacing w:before="120" w:after="120"/>
    </w:pPr>
    <w:rPr>
      <w:b/>
      <w:bCs/>
      <w:sz w:val="20"/>
      <w:szCs w:val="20"/>
    </w:rPr>
  </w:style>
  <w:style w:type="character" w:styleId="afd">
    <w:name w:val="line number"/>
    <w:basedOn w:val="a2"/>
    <w:rsid w:val="003D22BC"/>
  </w:style>
  <w:style w:type="paragraph" w:styleId="a">
    <w:name w:val="List Number"/>
    <w:basedOn w:val="a1"/>
    <w:rsid w:val="003D22BC"/>
    <w:pPr>
      <w:numPr>
        <w:numId w:val="6"/>
      </w:numPr>
    </w:pPr>
  </w:style>
  <w:style w:type="paragraph" w:styleId="2">
    <w:name w:val="List Number 2"/>
    <w:basedOn w:val="a1"/>
    <w:rsid w:val="003D22BC"/>
    <w:pPr>
      <w:numPr>
        <w:numId w:val="7"/>
      </w:numPr>
    </w:pPr>
  </w:style>
  <w:style w:type="paragraph" w:styleId="3">
    <w:name w:val="List Number 3"/>
    <w:basedOn w:val="a1"/>
    <w:rsid w:val="003D22BC"/>
    <w:pPr>
      <w:numPr>
        <w:numId w:val="8"/>
      </w:numPr>
    </w:pPr>
  </w:style>
  <w:style w:type="paragraph" w:styleId="4">
    <w:name w:val="List Number 4"/>
    <w:basedOn w:val="a1"/>
    <w:rsid w:val="003D22BC"/>
    <w:pPr>
      <w:numPr>
        <w:numId w:val="9"/>
      </w:numPr>
    </w:pPr>
  </w:style>
  <w:style w:type="paragraph" w:styleId="5">
    <w:name w:val="List Number 5"/>
    <w:basedOn w:val="a1"/>
    <w:rsid w:val="003D22BC"/>
    <w:pPr>
      <w:numPr>
        <w:numId w:val="10"/>
      </w:numPr>
    </w:pPr>
  </w:style>
  <w:style w:type="character" w:styleId="HTML3">
    <w:name w:val="HTML Sample"/>
    <w:rsid w:val="003D22BC"/>
    <w:rPr>
      <w:rFonts w:ascii="Courier New" w:hAnsi="Courier New"/>
      <w:lang w:val="ru-RU"/>
    </w:rPr>
  </w:style>
  <w:style w:type="paragraph" w:styleId="23">
    <w:name w:val="envelope return"/>
    <w:basedOn w:val="a1"/>
    <w:rsid w:val="003D22BC"/>
    <w:rPr>
      <w:rFonts w:ascii="Arial" w:hAnsi="Arial" w:cs="Arial"/>
      <w:sz w:val="20"/>
      <w:szCs w:val="20"/>
    </w:rPr>
  </w:style>
  <w:style w:type="paragraph" w:styleId="afe">
    <w:name w:val="Normal Indent"/>
    <w:basedOn w:val="a1"/>
    <w:rsid w:val="003D22BC"/>
    <w:pPr>
      <w:ind w:left="720"/>
    </w:pPr>
  </w:style>
  <w:style w:type="paragraph" w:styleId="11">
    <w:name w:val="toc 1"/>
    <w:basedOn w:val="a1"/>
    <w:next w:val="a1"/>
    <w:autoRedefine/>
    <w:semiHidden/>
    <w:rsid w:val="003D22BC"/>
  </w:style>
  <w:style w:type="paragraph" w:styleId="24">
    <w:name w:val="toc 2"/>
    <w:basedOn w:val="a1"/>
    <w:next w:val="a1"/>
    <w:autoRedefine/>
    <w:semiHidden/>
    <w:rsid w:val="003D22BC"/>
    <w:pPr>
      <w:ind w:left="240"/>
    </w:pPr>
  </w:style>
  <w:style w:type="paragraph" w:styleId="32">
    <w:name w:val="toc 3"/>
    <w:basedOn w:val="a1"/>
    <w:next w:val="a1"/>
    <w:autoRedefine/>
    <w:semiHidden/>
    <w:rsid w:val="003D22BC"/>
    <w:pPr>
      <w:ind w:left="480"/>
    </w:pPr>
  </w:style>
  <w:style w:type="paragraph" w:styleId="42">
    <w:name w:val="toc 4"/>
    <w:basedOn w:val="a1"/>
    <w:next w:val="a1"/>
    <w:autoRedefine/>
    <w:semiHidden/>
    <w:rsid w:val="003D22BC"/>
    <w:pPr>
      <w:ind w:left="720"/>
    </w:pPr>
  </w:style>
  <w:style w:type="paragraph" w:styleId="52">
    <w:name w:val="toc 5"/>
    <w:basedOn w:val="a1"/>
    <w:next w:val="a1"/>
    <w:autoRedefine/>
    <w:semiHidden/>
    <w:rsid w:val="003D22BC"/>
    <w:pPr>
      <w:ind w:left="960"/>
    </w:pPr>
  </w:style>
  <w:style w:type="paragraph" w:styleId="60">
    <w:name w:val="toc 6"/>
    <w:basedOn w:val="a1"/>
    <w:next w:val="a1"/>
    <w:autoRedefine/>
    <w:semiHidden/>
    <w:rsid w:val="003D22BC"/>
    <w:pPr>
      <w:ind w:left="1200"/>
    </w:pPr>
  </w:style>
  <w:style w:type="paragraph" w:styleId="70">
    <w:name w:val="toc 7"/>
    <w:basedOn w:val="a1"/>
    <w:next w:val="a1"/>
    <w:autoRedefine/>
    <w:semiHidden/>
    <w:rsid w:val="003D22BC"/>
    <w:pPr>
      <w:ind w:left="1440"/>
    </w:pPr>
  </w:style>
  <w:style w:type="paragraph" w:styleId="80">
    <w:name w:val="toc 8"/>
    <w:basedOn w:val="a1"/>
    <w:next w:val="a1"/>
    <w:autoRedefine/>
    <w:semiHidden/>
    <w:rsid w:val="003D22BC"/>
    <w:pPr>
      <w:ind w:left="1680"/>
    </w:pPr>
  </w:style>
  <w:style w:type="paragraph" w:styleId="90">
    <w:name w:val="toc 9"/>
    <w:basedOn w:val="a1"/>
    <w:next w:val="a1"/>
    <w:autoRedefine/>
    <w:semiHidden/>
    <w:rsid w:val="003D22BC"/>
    <w:pPr>
      <w:ind w:left="1920"/>
    </w:pPr>
  </w:style>
  <w:style w:type="character" w:styleId="HTML4">
    <w:name w:val="HTML Definition"/>
    <w:rsid w:val="003D22BC"/>
    <w:rPr>
      <w:i/>
      <w:iCs/>
      <w:lang w:val="ru-RU"/>
    </w:rPr>
  </w:style>
  <w:style w:type="paragraph" w:styleId="25">
    <w:name w:val="Body Text 2"/>
    <w:basedOn w:val="a1"/>
    <w:rsid w:val="003D22BC"/>
    <w:pPr>
      <w:spacing w:after="120" w:line="480" w:lineRule="auto"/>
    </w:pPr>
  </w:style>
  <w:style w:type="paragraph" w:styleId="33">
    <w:name w:val="Body Text 3"/>
    <w:basedOn w:val="a1"/>
    <w:rsid w:val="003D22BC"/>
    <w:pPr>
      <w:spacing w:after="120"/>
    </w:pPr>
    <w:rPr>
      <w:sz w:val="16"/>
      <w:szCs w:val="16"/>
    </w:rPr>
  </w:style>
  <w:style w:type="paragraph" w:styleId="26">
    <w:name w:val="Body Text Indent 2"/>
    <w:basedOn w:val="a1"/>
    <w:rsid w:val="003D22BC"/>
    <w:pPr>
      <w:spacing w:after="120" w:line="480" w:lineRule="auto"/>
      <w:ind w:left="283"/>
    </w:pPr>
  </w:style>
  <w:style w:type="paragraph" w:styleId="34">
    <w:name w:val="Body Text Indent 3"/>
    <w:basedOn w:val="a1"/>
    <w:rsid w:val="003D22BC"/>
    <w:pPr>
      <w:spacing w:after="120"/>
      <w:ind w:left="283"/>
    </w:pPr>
    <w:rPr>
      <w:sz w:val="16"/>
      <w:szCs w:val="16"/>
    </w:rPr>
  </w:style>
  <w:style w:type="character" w:styleId="HTML5">
    <w:name w:val="HTML Variable"/>
    <w:rsid w:val="003D22BC"/>
    <w:rPr>
      <w:i/>
      <w:iCs/>
      <w:lang w:val="ru-RU"/>
    </w:rPr>
  </w:style>
  <w:style w:type="paragraph" w:styleId="aff">
    <w:name w:val="table of figures"/>
    <w:basedOn w:val="a1"/>
    <w:next w:val="a1"/>
    <w:semiHidden/>
    <w:rsid w:val="003D22BC"/>
    <w:pPr>
      <w:ind w:left="480" w:hanging="480"/>
    </w:pPr>
  </w:style>
  <w:style w:type="character" w:styleId="HTML6">
    <w:name w:val="HTML Typewriter"/>
    <w:rsid w:val="003D22BC"/>
    <w:rPr>
      <w:rFonts w:ascii="Courier New" w:hAnsi="Courier New"/>
      <w:sz w:val="20"/>
      <w:szCs w:val="20"/>
      <w:lang w:val="ru-RU"/>
    </w:rPr>
  </w:style>
  <w:style w:type="paragraph" w:styleId="aff0">
    <w:name w:val="Subtitle"/>
    <w:basedOn w:val="a1"/>
    <w:qFormat/>
    <w:rsid w:val="003D22BC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List Continue"/>
    <w:basedOn w:val="a1"/>
    <w:rsid w:val="003D22BC"/>
    <w:pPr>
      <w:spacing w:after="120"/>
      <w:ind w:left="283"/>
    </w:pPr>
  </w:style>
  <w:style w:type="paragraph" w:styleId="27">
    <w:name w:val="List Continue 2"/>
    <w:basedOn w:val="a1"/>
    <w:rsid w:val="003D22BC"/>
    <w:pPr>
      <w:spacing w:after="120"/>
      <w:ind w:left="566"/>
    </w:pPr>
  </w:style>
  <w:style w:type="paragraph" w:styleId="35">
    <w:name w:val="List Continue 3"/>
    <w:basedOn w:val="a1"/>
    <w:rsid w:val="003D22BC"/>
    <w:pPr>
      <w:spacing w:after="120"/>
      <w:ind w:left="849"/>
    </w:pPr>
  </w:style>
  <w:style w:type="paragraph" w:styleId="43">
    <w:name w:val="List Continue 4"/>
    <w:basedOn w:val="a1"/>
    <w:rsid w:val="003D22BC"/>
    <w:pPr>
      <w:spacing w:after="120"/>
      <w:ind w:left="1132"/>
    </w:pPr>
  </w:style>
  <w:style w:type="paragraph" w:styleId="53">
    <w:name w:val="List Continue 5"/>
    <w:basedOn w:val="a1"/>
    <w:rsid w:val="003D22BC"/>
    <w:pPr>
      <w:spacing w:after="120"/>
      <w:ind w:left="1415"/>
    </w:pPr>
  </w:style>
  <w:style w:type="character" w:styleId="aff2">
    <w:name w:val="FollowedHyperlink"/>
    <w:rsid w:val="003D22BC"/>
    <w:rPr>
      <w:color w:val="800080"/>
      <w:u w:val="single"/>
      <w:lang w:val="ru-RU"/>
    </w:rPr>
  </w:style>
  <w:style w:type="paragraph" w:styleId="aff3">
    <w:name w:val="List"/>
    <w:basedOn w:val="a1"/>
    <w:rsid w:val="003D22BC"/>
    <w:pPr>
      <w:ind w:left="283" w:hanging="283"/>
    </w:pPr>
  </w:style>
  <w:style w:type="paragraph" w:styleId="28">
    <w:name w:val="List 2"/>
    <w:basedOn w:val="a1"/>
    <w:rsid w:val="003D22BC"/>
    <w:pPr>
      <w:ind w:left="566" w:hanging="283"/>
    </w:pPr>
  </w:style>
  <w:style w:type="paragraph" w:styleId="36">
    <w:name w:val="List 3"/>
    <w:basedOn w:val="a1"/>
    <w:rsid w:val="003D22BC"/>
    <w:pPr>
      <w:ind w:left="849" w:hanging="283"/>
    </w:pPr>
  </w:style>
  <w:style w:type="paragraph" w:styleId="44">
    <w:name w:val="List 4"/>
    <w:basedOn w:val="a1"/>
    <w:rsid w:val="003D22BC"/>
    <w:pPr>
      <w:ind w:left="1132" w:hanging="283"/>
    </w:pPr>
  </w:style>
  <w:style w:type="paragraph" w:styleId="54">
    <w:name w:val="List 5"/>
    <w:basedOn w:val="a1"/>
    <w:rsid w:val="003D22BC"/>
    <w:pPr>
      <w:ind w:left="1415" w:hanging="283"/>
    </w:pPr>
  </w:style>
  <w:style w:type="paragraph" w:styleId="HTML7">
    <w:name w:val="HTML Preformatted"/>
    <w:basedOn w:val="a1"/>
    <w:rsid w:val="003D22BC"/>
    <w:rPr>
      <w:rFonts w:ascii="Courier New" w:hAnsi="Courier New" w:cs="Courier New"/>
      <w:sz w:val="20"/>
      <w:szCs w:val="20"/>
    </w:rPr>
  </w:style>
  <w:style w:type="character" w:styleId="aff4">
    <w:name w:val="Strong"/>
    <w:qFormat/>
    <w:rsid w:val="003D22BC"/>
    <w:rPr>
      <w:b/>
      <w:bCs/>
      <w:lang w:val="ru-RU"/>
    </w:rPr>
  </w:style>
  <w:style w:type="paragraph" w:styleId="aff5">
    <w:name w:val="Document Map"/>
    <w:basedOn w:val="a1"/>
    <w:semiHidden/>
    <w:rsid w:val="003D22BC"/>
    <w:pPr>
      <w:shd w:val="clear" w:color="auto" w:fill="000080"/>
    </w:pPr>
    <w:rPr>
      <w:rFonts w:ascii="Tahoma" w:hAnsi="Tahoma" w:cs="Tahoma"/>
    </w:rPr>
  </w:style>
  <w:style w:type="paragraph" w:styleId="aff6">
    <w:name w:val="table of authorities"/>
    <w:basedOn w:val="a1"/>
    <w:next w:val="a1"/>
    <w:semiHidden/>
    <w:rsid w:val="003D22BC"/>
    <w:pPr>
      <w:ind w:left="240" w:hanging="240"/>
    </w:pPr>
  </w:style>
  <w:style w:type="paragraph" w:styleId="aff7">
    <w:name w:val="Plain Text"/>
    <w:basedOn w:val="a1"/>
    <w:rsid w:val="003D22BC"/>
    <w:rPr>
      <w:rFonts w:ascii="Courier New" w:hAnsi="Courier New" w:cs="Courier New"/>
      <w:sz w:val="20"/>
      <w:szCs w:val="20"/>
    </w:rPr>
  </w:style>
  <w:style w:type="paragraph" w:styleId="aff8">
    <w:name w:val="endnote text"/>
    <w:basedOn w:val="a1"/>
    <w:semiHidden/>
    <w:rsid w:val="003D22BC"/>
    <w:rPr>
      <w:sz w:val="20"/>
      <w:szCs w:val="20"/>
    </w:rPr>
  </w:style>
  <w:style w:type="paragraph" w:styleId="aff9">
    <w:name w:val="macro"/>
    <w:semiHidden/>
    <w:rsid w:val="003D22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styleId="affa">
    <w:name w:val="annotation text"/>
    <w:basedOn w:val="a1"/>
    <w:semiHidden/>
    <w:rsid w:val="003D22BC"/>
    <w:rPr>
      <w:sz w:val="20"/>
      <w:szCs w:val="20"/>
    </w:rPr>
  </w:style>
  <w:style w:type="paragraph" w:styleId="affb">
    <w:name w:val="footnote text"/>
    <w:basedOn w:val="a1"/>
    <w:semiHidden/>
    <w:rsid w:val="003D22BC"/>
    <w:rPr>
      <w:sz w:val="20"/>
      <w:szCs w:val="20"/>
    </w:rPr>
  </w:style>
  <w:style w:type="paragraph" w:styleId="29">
    <w:name w:val="index 2"/>
    <w:basedOn w:val="a1"/>
    <w:next w:val="a1"/>
    <w:autoRedefine/>
    <w:semiHidden/>
    <w:rsid w:val="003D22BC"/>
    <w:pPr>
      <w:ind w:left="480" w:hanging="240"/>
    </w:pPr>
  </w:style>
  <w:style w:type="paragraph" w:styleId="37">
    <w:name w:val="index 3"/>
    <w:basedOn w:val="a1"/>
    <w:next w:val="a1"/>
    <w:autoRedefine/>
    <w:semiHidden/>
    <w:rsid w:val="003D22BC"/>
    <w:pPr>
      <w:ind w:left="720" w:hanging="240"/>
    </w:pPr>
  </w:style>
  <w:style w:type="paragraph" w:styleId="45">
    <w:name w:val="index 4"/>
    <w:basedOn w:val="a1"/>
    <w:next w:val="a1"/>
    <w:autoRedefine/>
    <w:semiHidden/>
    <w:rsid w:val="003D22BC"/>
    <w:pPr>
      <w:ind w:left="960" w:hanging="240"/>
    </w:pPr>
  </w:style>
  <w:style w:type="paragraph" w:styleId="55">
    <w:name w:val="index 5"/>
    <w:basedOn w:val="a1"/>
    <w:next w:val="a1"/>
    <w:autoRedefine/>
    <w:semiHidden/>
    <w:rsid w:val="003D22BC"/>
    <w:pPr>
      <w:ind w:left="1200" w:hanging="240"/>
    </w:pPr>
  </w:style>
  <w:style w:type="paragraph" w:styleId="61">
    <w:name w:val="index 6"/>
    <w:basedOn w:val="a1"/>
    <w:next w:val="a1"/>
    <w:autoRedefine/>
    <w:semiHidden/>
    <w:rsid w:val="003D22BC"/>
    <w:pPr>
      <w:ind w:left="1440" w:hanging="240"/>
    </w:pPr>
  </w:style>
  <w:style w:type="paragraph" w:styleId="71">
    <w:name w:val="index 7"/>
    <w:basedOn w:val="a1"/>
    <w:next w:val="a1"/>
    <w:autoRedefine/>
    <w:semiHidden/>
    <w:rsid w:val="003D22BC"/>
    <w:pPr>
      <w:ind w:left="1680" w:hanging="240"/>
    </w:pPr>
  </w:style>
  <w:style w:type="paragraph" w:styleId="81">
    <w:name w:val="index 8"/>
    <w:basedOn w:val="a1"/>
    <w:next w:val="a1"/>
    <w:autoRedefine/>
    <w:semiHidden/>
    <w:rsid w:val="003D22BC"/>
    <w:pPr>
      <w:ind w:left="1920" w:hanging="240"/>
    </w:pPr>
  </w:style>
  <w:style w:type="paragraph" w:styleId="91">
    <w:name w:val="index 9"/>
    <w:basedOn w:val="a1"/>
    <w:next w:val="a1"/>
    <w:autoRedefine/>
    <w:semiHidden/>
    <w:rsid w:val="003D22BC"/>
    <w:pPr>
      <w:ind w:left="2160" w:hanging="240"/>
    </w:pPr>
  </w:style>
  <w:style w:type="paragraph" w:styleId="affc">
    <w:name w:val="Block Text"/>
    <w:basedOn w:val="a1"/>
    <w:rsid w:val="003D22BC"/>
    <w:pPr>
      <w:spacing w:after="120"/>
      <w:ind w:left="1440" w:right="1440"/>
    </w:pPr>
  </w:style>
  <w:style w:type="character" w:styleId="HTML8">
    <w:name w:val="HTML Cite"/>
    <w:rsid w:val="003D22BC"/>
    <w:rPr>
      <w:i/>
      <w:iCs/>
      <w:lang w:val="ru-RU"/>
    </w:rPr>
  </w:style>
  <w:style w:type="paragraph" w:styleId="affd">
    <w:name w:val="Message Header"/>
    <w:basedOn w:val="a1"/>
    <w:rsid w:val="003D22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e">
    <w:name w:val="E-mail Signature"/>
    <w:basedOn w:val="a1"/>
    <w:rsid w:val="003D22BC"/>
  </w:style>
  <w:style w:type="paragraph" w:styleId="aa">
    <w:name w:val="Normal (Web)"/>
    <w:basedOn w:val="a1"/>
    <w:rsid w:val="003D22BC"/>
  </w:style>
  <w:style w:type="paragraph" w:styleId="afff">
    <w:name w:val="Closing"/>
    <w:basedOn w:val="a1"/>
    <w:rsid w:val="003D22BC"/>
  </w:style>
  <w:style w:type="paragraph" w:styleId="afff0">
    <w:name w:val="Balloon Text"/>
    <w:basedOn w:val="a1"/>
    <w:semiHidden/>
    <w:rsid w:val="00E3151C"/>
    <w:rPr>
      <w:rFonts w:ascii="Tahoma" w:hAnsi="Tahoma" w:cs="Tahoma"/>
      <w:sz w:val="16"/>
      <w:szCs w:val="16"/>
    </w:rPr>
  </w:style>
  <w:style w:type="table" w:styleId="afff1">
    <w:name w:val="Table Grid"/>
    <w:basedOn w:val="a3"/>
    <w:rsid w:val="00C55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3"/>
    <w:next w:val="afff1"/>
    <w:uiPriority w:val="59"/>
    <w:rsid w:val="004D667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1"/>
    <w:rsid w:val="00707357"/>
    <w:pPr>
      <w:widowControl w:val="0"/>
      <w:autoSpaceDE w:val="0"/>
      <w:autoSpaceDN w:val="0"/>
      <w:adjustRightInd w:val="0"/>
      <w:spacing w:line="274" w:lineRule="exact"/>
      <w:jc w:val="center"/>
    </w:pPr>
    <w:rPr>
      <w:lang w:eastAsia="ru-RU"/>
    </w:rPr>
  </w:style>
  <w:style w:type="paragraph" w:customStyle="1" w:styleId="Style2">
    <w:name w:val="Style2"/>
    <w:basedOn w:val="a1"/>
    <w:rsid w:val="00707357"/>
    <w:pPr>
      <w:widowControl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1"/>
    <w:rsid w:val="00707357"/>
    <w:pPr>
      <w:widowControl w:val="0"/>
      <w:autoSpaceDE w:val="0"/>
      <w:autoSpaceDN w:val="0"/>
      <w:adjustRightInd w:val="0"/>
    </w:pPr>
    <w:rPr>
      <w:lang w:eastAsia="ru-RU"/>
    </w:rPr>
  </w:style>
  <w:style w:type="character" w:customStyle="1" w:styleId="FontStyle17">
    <w:name w:val="Font Style17"/>
    <w:rsid w:val="00707357"/>
    <w:rPr>
      <w:rFonts w:ascii="Times New Roman" w:hAnsi="Times New Roman" w:cs="Times New Roman" w:hint="default"/>
      <w:sz w:val="18"/>
      <w:szCs w:val="18"/>
    </w:rPr>
  </w:style>
  <w:style w:type="character" w:customStyle="1" w:styleId="FontStyle18">
    <w:name w:val="Font Style18"/>
    <w:rsid w:val="00707357"/>
    <w:rPr>
      <w:rFonts w:ascii="Times New Roman" w:hAnsi="Times New Roman" w:cs="Times New Roman" w:hint="default"/>
      <w:b/>
      <w:bCs/>
      <w:sz w:val="22"/>
      <w:szCs w:val="22"/>
    </w:rPr>
  </w:style>
  <w:style w:type="paragraph" w:styleId="afff2">
    <w:name w:val="No Spacing"/>
    <w:basedOn w:val="a1"/>
    <w:uiPriority w:val="1"/>
    <w:qFormat/>
    <w:rsid w:val="001D699E"/>
    <w:rPr>
      <w:rFonts w:ascii="Calibri" w:eastAsia="Calibri" w:hAnsi="Calibri"/>
      <w:sz w:val="22"/>
      <w:szCs w:val="22"/>
      <w:lang w:val="en-US" w:bidi="en-US"/>
    </w:rPr>
  </w:style>
  <w:style w:type="character" w:customStyle="1" w:styleId="company-infotext">
    <w:name w:val="company-info__text"/>
    <w:basedOn w:val="a2"/>
    <w:rsid w:val="003E6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6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9\MERGELT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CCD85-AF00-4372-A813-695FB3942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MERGELTR</Template>
  <TotalTime>82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</Company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Андрей Аркадьевич</dc:creator>
  <cp:keywords/>
  <dc:description/>
  <cp:lastModifiedBy>Пользователь</cp:lastModifiedBy>
  <cp:revision>36</cp:revision>
  <cp:lastPrinted>2026-08-27T01:58:00Z</cp:lastPrinted>
  <dcterms:created xsi:type="dcterms:W3CDTF">2022-10-19T07:18:00Z</dcterms:created>
  <dcterms:modified xsi:type="dcterms:W3CDTF">2026-09-02T07:09:00Z</dcterms:modified>
</cp:coreProperties>
</file>