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CDD" w:rsidRPr="00CA1DE3" w:rsidRDefault="00BB1CDD" w:rsidP="00115187">
      <w:pPr>
        <w:jc w:val="center"/>
        <w:rPr>
          <w:b/>
        </w:rPr>
      </w:pPr>
      <w:r w:rsidRPr="00CA1DE3">
        <w:rPr>
          <w:b/>
        </w:rPr>
        <w:t>РОССИЙСКАЯ ФЕДЕРАЦИЯ</w:t>
      </w:r>
    </w:p>
    <w:p w:rsidR="00BB1CDD" w:rsidRPr="00CA1DE3" w:rsidRDefault="00BB1CDD" w:rsidP="00115187">
      <w:pPr>
        <w:jc w:val="center"/>
        <w:rPr>
          <w:b/>
        </w:rPr>
      </w:pPr>
      <w:r w:rsidRPr="00CA1DE3">
        <w:rPr>
          <w:b/>
        </w:rPr>
        <w:t>ИРКУТСКАЯ ОБЛАСТЬ</w:t>
      </w:r>
    </w:p>
    <w:p w:rsidR="00BB1CDD" w:rsidRPr="00CA1DE3" w:rsidRDefault="00BB1CDD" w:rsidP="00115187">
      <w:pPr>
        <w:jc w:val="center"/>
        <w:rPr>
          <w:b/>
        </w:rPr>
      </w:pPr>
      <w:r w:rsidRPr="00CA1DE3">
        <w:rPr>
          <w:b/>
        </w:rPr>
        <w:t xml:space="preserve"> УСТЬ-УДИНСКИЙ РАЙОН</w:t>
      </w:r>
    </w:p>
    <w:p w:rsidR="00BB1CDD" w:rsidRPr="00CA1DE3" w:rsidRDefault="00BB1CDD" w:rsidP="00115187">
      <w:pPr>
        <w:jc w:val="center"/>
        <w:rPr>
          <w:b/>
        </w:rPr>
      </w:pPr>
      <w:r w:rsidRPr="00CA1DE3">
        <w:rPr>
          <w:b/>
        </w:rPr>
        <w:t>АДМИНИСТРАЦИЯ</w:t>
      </w:r>
    </w:p>
    <w:p w:rsidR="00BB1CDD" w:rsidRPr="00CA1DE3" w:rsidRDefault="00BB1CDD" w:rsidP="00115187">
      <w:pPr>
        <w:jc w:val="center"/>
        <w:rPr>
          <w:b/>
        </w:rPr>
      </w:pPr>
    </w:p>
    <w:p w:rsidR="00BB1CDD" w:rsidRPr="00CA1DE3" w:rsidRDefault="00BB1CDD" w:rsidP="00115187">
      <w:pPr>
        <w:rPr>
          <w:b/>
        </w:rPr>
      </w:pPr>
    </w:p>
    <w:p w:rsidR="00BB1CDD" w:rsidRPr="00CA1DE3" w:rsidRDefault="00BB1CDD" w:rsidP="00115187">
      <w:pPr>
        <w:jc w:val="center"/>
        <w:rPr>
          <w:b/>
        </w:rPr>
      </w:pPr>
      <w:r w:rsidRPr="00CA1DE3">
        <w:rPr>
          <w:b/>
        </w:rPr>
        <w:t>ПОСТАНОВЛЕНИЕ</w:t>
      </w:r>
    </w:p>
    <w:p w:rsidR="00BB1CDD" w:rsidRDefault="00BB1CDD" w:rsidP="00115187">
      <w:pPr>
        <w:jc w:val="both"/>
        <w:rPr>
          <w:rFonts w:cs="Arial"/>
          <w:b/>
          <w:bCs/>
        </w:rPr>
      </w:pPr>
    </w:p>
    <w:p w:rsidR="00BB1CDD" w:rsidRDefault="00BB1CDD" w:rsidP="00115187">
      <w:pPr>
        <w:jc w:val="both"/>
        <w:rPr>
          <w:b/>
          <w:bCs/>
        </w:rPr>
      </w:pPr>
    </w:p>
    <w:p w:rsidR="00BB1CDD" w:rsidRPr="004A2D09" w:rsidRDefault="00BB1CDD" w:rsidP="00115187">
      <w:pPr>
        <w:rPr>
          <w:u w:val="single"/>
        </w:rPr>
      </w:pPr>
      <w:r>
        <w:t xml:space="preserve"> </w:t>
      </w:r>
      <w:r w:rsidRPr="004A2D09">
        <w:rPr>
          <w:u w:val="single"/>
        </w:rPr>
        <w:t xml:space="preserve">«06 » июня </w:t>
      </w:r>
      <w:smartTag w:uri="urn:schemas-microsoft-com:office:smarttags" w:element="metricconverter">
        <w:smartTagPr>
          <w:attr w:name="ProductID" w:val="2014 г"/>
        </w:smartTagPr>
        <w:r w:rsidRPr="004A2D09">
          <w:rPr>
            <w:u w:val="single"/>
          </w:rPr>
          <w:t>2014 г</w:t>
        </w:r>
      </w:smartTag>
      <w:r w:rsidRPr="004A2D09">
        <w:rPr>
          <w:u w:val="single"/>
        </w:rPr>
        <w:t>.  № 233</w:t>
      </w:r>
      <w:r w:rsidRPr="004A2D09">
        <w:rPr>
          <w:u w:val="single"/>
        </w:rPr>
        <w:tab/>
      </w:r>
    </w:p>
    <w:p w:rsidR="00BB1CDD" w:rsidRDefault="00BB1CDD" w:rsidP="00115187">
      <w:pPr>
        <w:rPr>
          <w:b/>
          <w:bCs/>
        </w:rPr>
      </w:pPr>
      <w:r>
        <w:t xml:space="preserve">р п Усть-Уда                            </w:t>
      </w:r>
      <w:r>
        <w:tab/>
      </w:r>
      <w:bookmarkStart w:id="0" w:name="_GoBack"/>
      <w:bookmarkEnd w:id="0"/>
      <w:r>
        <w:tab/>
        <w:t xml:space="preserve"> </w:t>
      </w:r>
      <w:r>
        <w:tab/>
        <w:t xml:space="preserve">           </w:t>
      </w:r>
    </w:p>
    <w:p w:rsidR="00BB1CDD" w:rsidRDefault="00BB1CDD" w:rsidP="00476F73">
      <w:pPr>
        <w:rPr>
          <w:b/>
        </w:rPr>
      </w:pPr>
    </w:p>
    <w:p w:rsidR="00BB1CDD" w:rsidRDefault="00BB1CDD" w:rsidP="00476F73">
      <w:pPr>
        <w:rPr>
          <w:b/>
        </w:rPr>
      </w:pPr>
    </w:p>
    <w:p w:rsidR="00BB1CDD" w:rsidRDefault="00BB1CDD" w:rsidP="00476F73">
      <w:r>
        <w:t>Об утверждении  Поряд</w:t>
      </w:r>
      <w:r w:rsidRPr="008F3399">
        <w:t>к</w:t>
      </w:r>
      <w:r>
        <w:t xml:space="preserve">а подготовки </w:t>
      </w:r>
      <w:r w:rsidRPr="008F3399">
        <w:t xml:space="preserve"> </w:t>
      </w:r>
    </w:p>
    <w:p w:rsidR="00BB1CDD" w:rsidRDefault="00BB1CDD" w:rsidP="00476F73">
      <w:r>
        <w:t xml:space="preserve">к  ведению и ведения </w:t>
      </w:r>
      <w:r w:rsidRPr="008F3399">
        <w:t>гражданской обороны в</w:t>
      </w:r>
    </w:p>
    <w:p w:rsidR="00BB1CDD" w:rsidRDefault="00BB1CDD" w:rsidP="00476F73">
      <w:r>
        <w:t>районном муниципальном образовании</w:t>
      </w:r>
    </w:p>
    <w:p w:rsidR="00BB1CDD" w:rsidRPr="00A235CA" w:rsidRDefault="00BB1CDD" w:rsidP="00476F73">
      <w:r>
        <w:t>«Усть-Удинский район»</w:t>
      </w:r>
    </w:p>
    <w:p w:rsidR="00BB1CDD" w:rsidRDefault="00BB1CDD" w:rsidP="00115187">
      <w:pPr>
        <w:ind w:firstLine="709"/>
        <w:jc w:val="center"/>
        <w:rPr>
          <w:b/>
        </w:rPr>
      </w:pPr>
    </w:p>
    <w:p w:rsidR="00BB1CDD" w:rsidRPr="00B076E0" w:rsidRDefault="00BB1CDD" w:rsidP="00115187">
      <w:pPr>
        <w:ind w:firstLine="709"/>
        <w:jc w:val="center"/>
        <w:rPr>
          <w:b/>
        </w:rPr>
      </w:pPr>
    </w:p>
    <w:p w:rsidR="00BB1CDD" w:rsidRDefault="00BB1CDD" w:rsidP="00F344D5">
      <w:pPr>
        <w:widowControl/>
        <w:suppressAutoHyphens w:val="0"/>
        <w:autoSpaceDE w:val="0"/>
        <w:autoSpaceDN w:val="0"/>
        <w:ind w:firstLine="720"/>
        <w:jc w:val="both"/>
        <w:rPr>
          <w:rFonts w:eastAsia="Times New Roman"/>
          <w:color w:val="auto"/>
          <w:kern w:val="0"/>
          <w:lang w:eastAsia="ru-RU"/>
        </w:rPr>
      </w:pPr>
      <w:r w:rsidRPr="00C01AFC">
        <w:rPr>
          <w:rFonts w:eastAsia="Times New Roman"/>
          <w:color w:val="auto"/>
          <w:kern w:val="0"/>
          <w:lang w:eastAsia="ru-RU"/>
        </w:rPr>
        <w:t>В целях</w:t>
      </w:r>
      <w:r>
        <w:rPr>
          <w:rFonts w:eastAsia="Times New Roman"/>
          <w:kern w:val="0"/>
          <w:lang w:eastAsia="ru-RU"/>
        </w:rPr>
        <w:t xml:space="preserve"> определения П</w:t>
      </w:r>
      <w:r w:rsidRPr="00C01AFC">
        <w:rPr>
          <w:rFonts w:eastAsia="Times New Roman"/>
          <w:kern w:val="0"/>
          <w:lang w:eastAsia="ru-RU"/>
        </w:rPr>
        <w:t>орядка подготовки к ведению и ведения</w:t>
      </w:r>
      <w:r w:rsidRPr="00C01AFC">
        <w:rPr>
          <w:rFonts w:ascii="Arial" w:eastAsia="Times New Roman" w:hAnsi="Arial" w:cs="Arial"/>
          <w:kern w:val="0"/>
          <w:lang w:eastAsia="ru-RU"/>
        </w:rPr>
        <w:t xml:space="preserve"> </w:t>
      </w:r>
      <w:r w:rsidRPr="00C01AFC">
        <w:rPr>
          <w:rFonts w:eastAsia="Times New Roman"/>
          <w:color w:val="auto"/>
          <w:kern w:val="0"/>
          <w:lang w:eastAsia="ru-RU"/>
        </w:rPr>
        <w:t xml:space="preserve">гражданской обороны на территории </w:t>
      </w:r>
      <w:r w:rsidRPr="00F344D5">
        <w:rPr>
          <w:rFonts w:eastAsia="Times New Roman"/>
          <w:color w:val="auto"/>
          <w:kern w:val="0"/>
          <w:lang w:eastAsia="ru-RU"/>
        </w:rPr>
        <w:t>районного</w:t>
      </w:r>
      <w:r w:rsidRPr="00C01AFC">
        <w:rPr>
          <w:rFonts w:eastAsia="Times New Roman"/>
          <w:color w:val="auto"/>
          <w:kern w:val="0"/>
          <w:lang w:eastAsia="ru-RU"/>
        </w:rPr>
        <w:t xml:space="preserve"> муниципального образования</w:t>
      </w:r>
      <w:r w:rsidRPr="00F344D5">
        <w:rPr>
          <w:rFonts w:eastAsia="Times New Roman"/>
          <w:color w:val="auto"/>
          <w:kern w:val="0"/>
          <w:lang w:eastAsia="ru-RU"/>
        </w:rPr>
        <w:t xml:space="preserve"> «Усть-Удинский район»</w:t>
      </w:r>
      <w:r w:rsidRPr="00C01AFC">
        <w:rPr>
          <w:rFonts w:eastAsia="Times New Roman"/>
          <w:color w:val="auto"/>
          <w:kern w:val="0"/>
          <w:lang w:eastAsia="ru-RU"/>
        </w:rPr>
        <w:t xml:space="preserve">, руководствуясь </w:t>
      </w:r>
      <w:hyperlink r:id="rId4" w:history="1">
        <w:r w:rsidRPr="00F344D5">
          <w:rPr>
            <w:rFonts w:eastAsia="Times New Roman"/>
            <w:bCs/>
            <w:kern w:val="0"/>
            <w:lang w:eastAsia="ru-RU"/>
          </w:rPr>
          <w:t>Федеральным законом</w:t>
        </w:r>
      </w:hyperlink>
      <w:r w:rsidRPr="00C01AFC">
        <w:rPr>
          <w:rFonts w:eastAsia="Times New Roman"/>
          <w:b/>
          <w:kern w:val="0"/>
          <w:lang w:eastAsia="ru-RU"/>
        </w:rPr>
        <w:t xml:space="preserve"> </w:t>
      </w:r>
      <w:r w:rsidRPr="00C01AFC">
        <w:rPr>
          <w:rFonts w:eastAsia="Times New Roman"/>
          <w:kern w:val="0"/>
          <w:lang w:eastAsia="ru-RU"/>
        </w:rPr>
        <w:t>от 12.02.1998 № 28-ФЗ «О гражданской обороне», пунктом 23 части 1 статьи 14 Федерального закона</w:t>
      </w:r>
      <w:r w:rsidRPr="00C01AFC">
        <w:rPr>
          <w:rFonts w:eastAsia="Times New Roman"/>
          <w:b/>
          <w:kern w:val="0"/>
          <w:lang w:eastAsia="ru-RU"/>
        </w:rPr>
        <w:t xml:space="preserve"> </w:t>
      </w:r>
      <w:hyperlink r:id="rId5" w:history="1">
        <w:r w:rsidRPr="00F344D5">
          <w:rPr>
            <w:rFonts w:eastAsia="Times New Roman"/>
            <w:bCs/>
            <w:kern w:val="0"/>
            <w:lang w:eastAsia="ru-RU"/>
          </w:rPr>
          <w:t>от 06.10.2003 № 131</w:t>
        </w:r>
      </w:hyperlink>
      <w:r w:rsidRPr="00C01AFC">
        <w:rPr>
          <w:rFonts w:eastAsia="Times New Roman"/>
          <w:color w:val="auto"/>
          <w:kern w:val="0"/>
          <w:lang w:eastAsia="ru-RU"/>
        </w:rPr>
        <w:t xml:space="preserve"> «Об общих принципах организации местного самоуправления в Российской Федерации», постановлением  Правительства Российской Федерации от 26.11.2007 № 804 «Об утверждении Положения о гражданской обороне в Российской Федерации», приказом МЧС Российской Федерации от 14.11.2008  № 687 «Об утверждении Положения об организации и ведении гражданской обороны в муниципальных образованиях и организациях», Указом Губернатора Иркутской области от 07.09.2009 № 125/65-УГ «Об утверждении Положения об организации и ведении гражданской обороны в Иркутской об</w:t>
      </w:r>
      <w:r w:rsidRPr="00F344D5">
        <w:rPr>
          <w:rFonts w:eastAsia="Times New Roman"/>
          <w:color w:val="auto"/>
          <w:kern w:val="0"/>
          <w:lang w:eastAsia="ru-RU"/>
        </w:rPr>
        <w:t>ласти»,</w:t>
      </w:r>
      <w:r>
        <w:rPr>
          <w:rFonts w:eastAsia="Times New Roman"/>
          <w:color w:val="auto"/>
          <w:kern w:val="0"/>
          <w:lang w:eastAsia="ru-RU"/>
        </w:rPr>
        <w:t xml:space="preserve"> п.21 ст.6, ст.22, 45  Устава РМО «Усть-Удинский район» </w:t>
      </w:r>
      <w:r w:rsidRPr="00C01AFC">
        <w:rPr>
          <w:rFonts w:eastAsia="Times New Roman"/>
          <w:color w:val="auto"/>
          <w:kern w:val="0"/>
          <w:lang w:eastAsia="ru-RU"/>
        </w:rPr>
        <w:t xml:space="preserve"> администрация </w:t>
      </w:r>
      <w:r>
        <w:rPr>
          <w:rFonts w:eastAsia="Times New Roman"/>
          <w:color w:val="auto"/>
          <w:kern w:val="0"/>
          <w:lang w:eastAsia="ru-RU"/>
        </w:rPr>
        <w:t xml:space="preserve">района </w:t>
      </w:r>
    </w:p>
    <w:p w:rsidR="00BB1CDD" w:rsidRDefault="00BB1CDD" w:rsidP="00F344D5">
      <w:pPr>
        <w:widowControl/>
        <w:suppressAutoHyphens w:val="0"/>
        <w:autoSpaceDE w:val="0"/>
        <w:autoSpaceDN w:val="0"/>
        <w:ind w:firstLine="720"/>
        <w:jc w:val="both"/>
        <w:rPr>
          <w:rFonts w:eastAsia="Times New Roman"/>
          <w:color w:val="auto"/>
          <w:kern w:val="0"/>
          <w:lang w:eastAsia="ru-RU"/>
        </w:rPr>
      </w:pPr>
    </w:p>
    <w:p w:rsidR="00BB1CDD" w:rsidRPr="00F344D5" w:rsidRDefault="00BB1CDD" w:rsidP="00F344D5">
      <w:pPr>
        <w:widowControl/>
        <w:suppressAutoHyphens w:val="0"/>
        <w:autoSpaceDE w:val="0"/>
        <w:autoSpaceDN w:val="0"/>
        <w:ind w:firstLine="720"/>
        <w:jc w:val="both"/>
        <w:rPr>
          <w:rFonts w:eastAsia="Times New Roman"/>
          <w:color w:val="auto"/>
          <w:kern w:val="0"/>
          <w:lang w:eastAsia="ru-RU"/>
        </w:rPr>
      </w:pPr>
      <w:r>
        <w:rPr>
          <w:rFonts w:eastAsia="Times New Roman"/>
          <w:color w:val="auto"/>
          <w:kern w:val="0"/>
          <w:lang w:eastAsia="ru-RU"/>
        </w:rPr>
        <w:t>ПОСТАНОВЛЯЕТ</w:t>
      </w:r>
      <w:r w:rsidRPr="00F344D5">
        <w:rPr>
          <w:rFonts w:eastAsia="Times New Roman"/>
          <w:color w:val="auto"/>
          <w:kern w:val="0"/>
          <w:lang w:eastAsia="ru-RU"/>
        </w:rPr>
        <w:t>:</w:t>
      </w:r>
    </w:p>
    <w:p w:rsidR="00BB1CDD" w:rsidRPr="008F3399" w:rsidRDefault="00BB1CDD" w:rsidP="00115187">
      <w:pPr>
        <w:spacing w:line="360" w:lineRule="auto"/>
        <w:ind w:firstLine="709"/>
        <w:jc w:val="both"/>
      </w:pPr>
      <w:r w:rsidRPr="008F3399">
        <w:t> </w:t>
      </w:r>
    </w:p>
    <w:p w:rsidR="00BB1CDD" w:rsidRPr="008F3399" w:rsidRDefault="00BB1CDD" w:rsidP="0080354A">
      <w:pPr>
        <w:spacing w:line="360" w:lineRule="auto"/>
        <w:jc w:val="both"/>
      </w:pPr>
      <w:r w:rsidRPr="008F3399">
        <w:t> </w:t>
      </w:r>
      <w:r>
        <w:tab/>
        <w:t>1. Утвердить П</w:t>
      </w:r>
      <w:r w:rsidRPr="008F3399">
        <w:t xml:space="preserve">орядок подготовки к ведению и ведения гражданской обороны в </w:t>
      </w:r>
      <w:r>
        <w:t>районном муниципальном образовании «Усть-Удинский район» (приложение</w:t>
      </w:r>
      <w:r w:rsidRPr="008F3399">
        <w:t>).</w:t>
      </w:r>
    </w:p>
    <w:p w:rsidR="00BB1CDD" w:rsidRPr="008F3399" w:rsidRDefault="00BB1CDD" w:rsidP="00115187">
      <w:pPr>
        <w:spacing w:line="360" w:lineRule="auto"/>
        <w:ind w:firstLine="709"/>
        <w:jc w:val="both"/>
      </w:pPr>
      <w:r w:rsidRPr="008F3399">
        <w:t>2. Рекоменд</w:t>
      </w:r>
      <w:r>
        <w:t>овать руководителям</w:t>
      </w:r>
      <w:r w:rsidRPr="008F3399">
        <w:t xml:space="preserve"> организаций всех форм собственности организовать подготовку и приня</w:t>
      </w:r>
      <w:r>
        <w:t>тие правовых актов, касающихся П</w:t>
      </w:r>
      <w:r w:rsidRPr="008F3399">
        <w:t xml:space="preserve">орядка подготовки к ведению </w:t>
      </w:r>
      <w:r>
        <w:t xml:space="preserve">и ведения гражданской обороны в соответствующей </w:t>
      </w:r>
      <w:r w:rsidRPr="008F3399">
        <w:t xml:space="preserve"> организации.</w:t>
      </w:r>
    </w:p>
    <w:p w:rsidR="00BB1CDD" w:rsidRPr="008F3399" w:rsidRDefault="00BB1CDD" w:rsidP="00B076E0">
      <w:pPr>
        <w:spacing w:line="360" w:lineRule="auto"/>
        <w:ind w:firstLine="709"/>
        <w:jc w:val="both"/>
      </w:pPr>
      <w:r>
        <w:t>3</w:t>
      </w:r>
      <w:r w:rsidRPr="008F3399">
        <w:t>. Контроль</w:t>
      </w:r>
      <w:r>
        <w:t xml:space="preserve"> за  исполнением</w:t>
      </w:r>
      <w:r w:rsidRPr="008F3399">
        <w:t xml:space="preserve"> данного постановления возложить на </w:t>
      </w:r>
      <w:r>
        <w:t xml:space="preserve">первого </w:t>
      </w:r>
      <w:r w:rsidRPr="008F3399">
        <w:t>заместителя глав</w:t>
      </w:r>
      <w:r>
        <w:t xml:space="preserve">ы администрации района, председателя комиссии по чрезвычайным ситуациям и пожарной безопасности Никитина М.А </w:t>
      </w:r>
    </w:p>
    <w:p w:rsidR="00BB1CDD" w:rsidRDefault="00BB1CDD" w:rsidP="00115187">
      <w:pPr>
        <w:spacing w:line="360" w:lineRule="auto"/>
        <w:ind w:firstLine="709"/>
        <w:jc w:val="both"/>
      </w:pPr>
    </w:p>
    <w:p w:rsidR="00BB1CDD" w:rsidRDefault="00BB1CDD" w:rsidP="00115187">
      <w:pPr>
        <w:spacing w:line="360" w:lineRule="auto"/>
        <w:ind w:firstLine="709"/>
        <w:jc w:val="both"/>
      </w:pPr>
    </w:p>
    <w:p w:rsidR="00BB1CDD" w:rsidRDefault="00BB1CDD" w:rsidP="00115187">
      <w:pPr>
        <w:spacing w:line="360" w:lineRule="auto"/>
        <w:ind w:firstLine="709"/>
        <w:jc w:val="both"/>
      </w:pPr>
    </w:p>
    <w:p w:rsidR="00BB1CDD" w:rsidRDefault="00BB1CDD" w:rsidP="00B076E0">
      <w:pPr>
        <w:spacing w:line="360" w:lineRule="auto"/>
        <w:jc w:val="both"/>
      </w:pPr>
      <w:r>
        <w:t>И.о. Главы администрации района                                                             М.А. Никитин</w:t>
      </w:r>
    </w:p>
    <w:p w:rsidR="00BB1CDD" w:rsidRPr="00FC4330" w:rsidRDefault="00BB1CDD" w:rsidP="00115187">
      <w:pPr>
        <w:spacing w:line="360" w:lineRule="auto"/>
        <w:ind w:firstLine="709"/>
        <w:jc w:val="both"/>
      </w:pPr>
    </w:p>
    <w:p w:rsidR="00BB1CDD" w:rsidRPr="00FC4330" w:rsidRDefault="00BB1CDD" w:rsidP="00F344D5">
      <w:pPr>
        <w:spacing w:line="360" w:lineRule="auto"/>
        <w:jc w:val="right"/>
      </w:pPr>
      <w:r>
        <w:rPr>
          <w:color w:val="26282F"/>
        </w:rPr>
        <w:t xml:space="preserve">Приложение </w:t>
      </w:r>
    </w:p>
    <w:p w:rsidR="00BB1CDD" w:rsidRPr="0024383B" w:rsidRDefault="00BB1CDD" w:rsidP="00B076E0">
      <w:pPr>
        <w:keepNext/>
        <w:ind w:firstLine="720"/>
        <w:jc w:val="right"/>
        <w:rPr>
          <w:bCs/>
          <w:color w:val="auto"/>
        </w:rPr>
      </w:pPr>
      <w:r w:rsidRPr="0024383B">
        <w:rPr>
          <w:color w:val="auto"/>
        </w:rPr>
        <w:t xml:space="preserve">к постановлению </w:t>
      </w:r>
      <w:r w:rsidRPr="0024383B">
        <w:rPr>
          <w:bCs/>
          <w:color w:val="auto"/>
        </w:rPr>
        <w:t xml:space="preserve"> администрации </w:t>
      </w:r>
    </w:p>
    <w:p w:rsidR="00BB1CDD" w:rsidRPr="0024383B" w:rsidRDefault="00BB1CDD" w:rsidP="00B076E0">
      <w:pPr>
        <w:keepNext/>
        <w:ind w:firstLine="720"/>
        <w:jc w:val="right"/>
        <w:rPr>
          <w:color w:val="auto"/>
        </w:rPr>
      </w:pPr>
      <w:r w:rsidRPr="0024383B">
        <w:rPr>
          <w:color w:val="auto"/>
        </w:rPr>
        <w:t>Усть-Удинского района</w:t>
      </w:r>
    </w:p>
    <w:p w:rsidR="00BB1CDD" w:rsidRPr="00FC4330" w:rsidRDefault="00BB1CDD" w:rsidP="00B076E0">
      <w:pPr>
        <w:keepNext/>
        <w:ind w:firstLine="720"/>
        <w:jc w:val="right"/>
      </w:pPr>
      <w:r w:rsidRPr="00FC4330">
        <w:rPr>
          <w:color w:val="26282F"/>
        </w:rPr>
        <w:t>от «_</w:t>
      </w:r>
      <w:r>
        <w:rPr>
          <w:color w:val="26282F"/>
        </w:rPr>
        <w:t>06</w:t>
      </w:r>
      <w:r w:rsidRPr="00FC4330">
        <w:rPr>
          <w:color w:val="26282F"/>
        </w:rPr>
        <w:t>» _</w:t>
      </w:r>
      <w:r>
        <w:rPr>
          <w:color w:val="26282F"/>
        </w:rPr>
        <w:t>06</w:t>
      </w:r>
      <w:r w:rsidRPr="00FC4330">
        <w:rPr>
          <w:color w:val="26282F"/>
        </w:rPr>
        <w:t xml:space="preserve">___ </w:t>
      </w:r>
      <w:smartTag w:uri="urn:schemas-microsoft-com:office:smarttags" w:element="metricconverter">
        <w:smartTagPr>
          <w:attr w:name="ProductID" w:val="2009 г"/>
        </w:smartTagPr>
        <w:r w:rsidRPr="00FC4330">
          <w:rPr>
            <w:color w:val="26282F"/>
          </w:rPr>
          <w:t>2014 г</w:t>
        </w:r>
      </w:smartTag>
      <w:r w:rsidRPr="00FC4330">
        <w:rPr>
          <w:color w:val="26282F"/>
        </w:rPr>
        <w:t xml:space="preserve">. № </w:t>
      </w:r>
      <w:r>
        <w:rPr>
          <w:color w:val="26282F"/>
        </w:rPr>
        <w:t>233</w:t>
      </w:r>
    </w:p>
    <w:p w:rsidR="00BB1CDD" w:rsidRPr="00B076E0" w:rsidRDefault="00BB1CDD" w:rsidP="00B076E0">
      <w:pPr>
        <w:widowControl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eastAsia="Times New Roman"/>
          <w:b/>
          <w:bCs/>
          <w:kern w:val="0"/>
          <w:lang/>
        </w:rPr>
      </w:pPr>
    </w:p>
    <w:p w:rsidR="00BB1CDD" w:rsidRPr="008F3399" w:rsidRDefault="00BB1CDD" w:rsidP="00115187">
      <w:pPr>
        <w:jc w:val="center"/>
        <w:rPr>
          <w:b/>
        </w:rPr>
      </w:pPr>
    </w:p>
    <w:p w:rsidR="00BB1CDD" w:rsidRPr="008F3399" w:rsidRDefault="00BB1CDD" w:rsidP="00115187">
      <w:pPr>
        <w:jc w:val="center"/>
        <w:rPr>
          <w:b/>
        </w:rPr>
      </w:pPr>
      <w:r w:rsidRPr="008F3399">
        <w:rPr>
          <w:b/>
        </w:rPr>
        <w:t>ПОРЯДОК</w:t>
      </w:r>
    </w:p>
    <w:p w:rsidR="00BB1CDD" w:rsidRPr="008F3399" w:rsidRDefault="00BB1CDD" w:rsidP="00115187">
      <w:pPr>
        <w:keepNext/>
        <w:keepLines/>
        <w:autoSpaceDE w:val="0"/>
        <w:autoSpaceDN w:val="0"/>
        <w:adjustRightInd w:val="0"/>
        <w:jc w:val="center"/>
        <w:rPr>
          <w:b/>
        </w:rPr>
      </w:pPr>
      <w:r w:rsidRPr="008F3399">
        <w:rPr>
          <w:b/>
        </w:rPr>
        <w:t>подготовки к ведению и</w:t>
      </w:r>
      <w:r>
        <w:rPr>
          <w:b/>
        </w:rPr>
        <w:t xml:space="preserve"> ведения гражданской обороны в районном муниципальном образовании «Усть-Удинский район»</w:t>
      </w:r>
    </w:p>
    <w:p w:rsidR="00BB1CDD" w:rsidRPr="008F3399" w:rsidRDefault="00BB1CDD" w:rsidP="00115187">
      <w:pPr>
        <w:spacing w:line="360" w:lineRule="auto"/>
        <w:ind w:firstLine="709"/>
        <w:jc w:val="both"/>
      </w:pPr>
    </w:p>
    <w:p w:rsidR="00BB1CDD" w:rsidRPr="008F3399" w:rsidRDefault="00BB1CDD" w:rsidP="00115187">
      <w:pPr>
        <w:jc w:val="center"/>
        <w:rPr>
          <w:b/>
        </w:rPr>
      </w:pPr>
      <w:r w:rsidRPr="008F3399">
        <w:rPr>
          <w:b/>
        </w:rPr>
        <w:t>1. Общие положения</w:t>
      </w:r>
    </w:p>
    <w:p w:rsidR="00BB1CDD" w:rsidRPr="008F3399" w:rsidRDefault="00BB1CDD" w:rsidP="00115187">
      <w:pPr>
        <w:spacing w:line="360" w:lineRule="auto"/>
        <w:ind w:firstLine="709"/>
        <w:jc w:val="both"/>
      </w:pPr>
      <w:r w:rsidRPr="008F3399">
        <w:t> </w:t>
      </w:r>
    </w:p>
    <w:p w:rsidR="00BB1CDD" w:rsidRDefault="00BB1CDD" w:rsidP="001F2B53">
      <w:pPr>
        <w:keepNext/>
        <w:keepLines/>
        <w:autoSpaceDE w:val="0"/>
        <w:autoSpaceDN w:val="0"/>
        <w:adjustRightInd w:val="0"/>
        <w:ind w:firstLine="708"/>
        <w:jc w:val="both"/>
      </w:pPr>
      <w:r w:rsidRPr="008F3399">
        <w:t xml:space="preserve">1.1. Настоящий Порядок подготовки к ведению и ведения гражданской обороны  в </w:t>
      </w:r>
      <w:r w:rsidRPr="00B076E0">
        <w:t>районном муниципальном образовании «Усть-Удинский район»</w:t>
      </w:r>
      <w:r w:rsidRPr="008F3399">
        <w:t xml:space="preserve">(далее – Порядок) разработан в соответствии с Федеральным законом от 12 февраля </w:t>
      </w:r>
      <w:smartTag w:uri="urn:schemas-microsoft-com:office:smarttags" w:element="metricconverter">
        <w:smartTagPr>
          <w:attr w:name="ProductID" w:val="2009 г"/>
        </w:smartTagPr>
        <w:r w:rsidRPr="008F3399">
          <w:t>1998 г</w:t>
        </w:r>
      </w:smartTag>
      <w:r w:rsidRPr="008F3399">
        <w:t xml:space="preserve">. № 28-ФЗ «О гражданской обороне», постановлением Правительства Российской Федерации от 26 ноября 2007 года № 804 «Об утверждении Положения о гражданской обороне в Российской Федерации», приказом МЧС России от 14.11.2008 № 687  «Об утверждении Положения об организации и ведении гражданской обороны в муниципальных образованиях и организациях», </w:t>
      </w:r>
      <w:r>
        <w:t xml:space="preserve">Указа губернатора Иркутской области от 7 сентября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 xml:space="preserve">. N 125/65-УГ "Об утверждении Положения об организации и ведении гражданской обороны в Иркутской области" </w:t>
      </w:r>
      <w:r w:rsidRPr="008F3399">
        <w:t xml:space="preserve"> определяет организацию и основные направления </w:t>
      </w:r>
    </w:p>
    <w:p w:rsidR="00BB1CDD" w:rsidRPr="00B076E0" w:rsidRDefault="00BB1CDD" w:rsidP="001F2B53">
      <w:pPr>
        <w:keepNext/>
        <w:keepLines/>
        <w:autoSpaceDE w:val="0"/>
        <w:autoSpaceDN w:val="0"/>
        <w:adjustRightInd w:val="0"/>
        <w:jc w:val="both"/>
      </w:pPr>
      <w:r w:rsidRPr="008F3399">
        <w:t>подготовки к ведению и ведения гражданской обороны, а также основные мероприятия по гражданской обороне.</w:t>
      </w:r>
    </w:p>
    <w:p w:rsidR="00BB1CDD" w:rsidRPr="008F3399" w:rsidRDefault="00BB1CDD" w:rsidP="001F2B53">
      <w:pPr>
        <w:ind w:firstLine="709"/>
        <w:jc w:val="both"/>
      </w:pPr>
      <w:r w:rsidRPr="008F3399">
        <w:t>1.2. В целях выполнения задач гражданской обороны, определенных Федеральным законом «О гражданской обороне», «Положением о гражданской обороне в Российской Федерации», обеспечение мероприятий по гражданской обороне и защите населения возлагается на руководителей муниципальных образований.</w:t>
      </w:r>
    </w:p>
    <w:p w:rsidR="00BB1CDD" w:rsidRPr="008F3399" w:rsidRDefault="00BB1CDD" w:rsidP="00115187">
      <w:pPr>
        <w:spacing w:line="360" w:lineRule="auto"/>
        <w:ind w:firstLine="709"/>
        <w:jc w:val="both"/>
      </w:pPr>
      <w:r w:rsidRPr="008F3399">
        <w:t> </w:t>
      </w:r>
    </w:p>
    <w:p w:rsidR="00BB1CDD" w:rsidRPr="008F3399" w:rsidRDefault="00BB1CDD" w:rsidP="00115187">
      <w:pPr>
        <w:jc w:val="center"/>
        <w:rPr>
          <w:b/>
        </w:rPr>
      </w:pPr>
      <w:r w:rsidRPr="008F3399">
        <w:rPr>
          <w:b/>
        </w:rPr>
        <w:t>2. Полномочия органа местного самоуправления в области гражданской обороны</w:t>
      </w:r>
    </w:p>
    <w:p w:rsidR="00BB1CDD" w:rsidRPr="008F3399" w:rsidRDefault="00BB1CDD" w:rsidP="001F2B53">
      <w:pPr>
        <w:ind w:firstLine="708"/>
        <w:jc w:val="both"/>
      </w:pPr>
      <w:r w:rsidRPr="008F3399">
        <w:t>2.1. Органы местного самоуправления самостоятельно в пределах границ муниципальных образований:</w:t>
      </w:r>
    </w:p>
    <w:p w:rsidR="00BB1CDD" w:rsidRPr="008F3399" w:rsidRDefault="00BB1CDD" w:rsidP="001F2B53">
      <w:pPr>
        <w:ind w:firstLine="709"/>
        <w:jc w:val="both"/>
      </w:pPr>
      <w:r w:rsidRPr="008F3399">
        <w:t>проводят мероприятия по гражданской обороне, разрабатывают и реализовывают планы гражданской обороны и защиты населения;</w:t>
      </w:r>
    </w:p>
    <w:p w:rsidR="00BB1CDD" w:rsidRPr="008F3399" w:rsidRDefault="00BB1CDD" w:rsidP="001F2B53">
      <w:pPr>
        <w:ind w:firstLine="709"/>
        <w:jc w:val="both"/>
      </w:pPr>
      <w:r w:rsidRPr="008F3399">
        <w:t>проводят подготовку и обучение населения в области гражданской обороны;</w:t>
      </w:r>
    </w:p>
    <w:p w:rsidR="00BB1CDD" w:rsidRPr="008F3399" w:rsidRDefault="00BB1CDD" w:rsidP="001F2B53">
      <w:pPr>
        <w:ind w:firstLine="709"/>
        <w:jc w:val="both"/>
      </w:pPr>
      <w:r w:rsidRPr="008F3399">
        <w:t>поддерживают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возникновении чрезвычайных ситуаций природ</w:t>
      </w:r>
      <w:r>
        <w:t>ного и техногенного характера</w:t>
      </w:r>
      <w:r w:rsidRPr="008F3399">
        <w:t>;</w:t>
      </w:r>
    </w:p>
    <w:p w:rsidR="00BB1CDD" w:rsidRPr="008F3399" w:rsidRDefault="00BB1CDD" w:rsidP="001F2B53">
      <w:pPr>
        <w:ind w:firstLine="709"/>
        <w:jc w:val="both"/>
      </w:pPr>
      <w:r w:rsidRPr="008F3399">
        <w:t>проводят первоочередные мероприятия по поддержанию устойчивого функционирования организаций в военное время;</w:t>
      </w:r>
    </w:p>
    <w:p w:rsidR="00BB1CDD" w:rsidRPr="008F3399" w:rsidRDefault="00BB1CDD" w:rsidP="001F2B53">
      <w:pPr>
        <w:ind w:firstLine="709"/>
        <w:jc w:val="both"/>
      </w:pPr>
      <w:r w:rsidRPr="008F3399">
        <w:t>создают и содержат в целях гражданской обороны запасы продовольствия, медицинских средств индивидуальной защиты и иных средств.</w:t>
      </w:r>
    </w:p>
    <w:p w:rsidR="00BB1CDD" w:rsidRPr="008F3399" w:rsidRDefault="00BB1CDD" w:rsidP="001F2B53">
      <w:pPr>
        <w:ind w:firstLine="709"/>
        <w:jc w:val="both"/>
      </w:pPr>
      <w:r w:rsidRPr="008F3399">
        <w:t>2.2. Глава муниципального образования в пределах своей компетенции:</w:t>
      </w:r>
    </w:p>
    <w:p w:rsidR="00BB1CDD" w:rsidRPr="008F3399" w:rsidRDefault="00BB1CDD" w:rsidP="001F2B53">
      <w:pPr>
        <w:ind w:firstLine="709"/>
        <w:jc w:val="both"/>
      </w:pPr>
      <w:r w:rsidRPr="008F3399">
        <w:t>осуществляет руководство гражданской обороной на территории муниципального образования;</w:t>
      </w:r>
    </w:p>
    <w:p w:rsidR="00BB1CDD" w:rsidRPr="008F3399" w:rsidRDefault="00BB1CDD" w:rsidP="001F2B53">
      <w:pPr>
        <w:ind w:firstLine="709"/>
        <w:jc w:val="both"/>
      </w:pPr>
      <w:r w:rsidRPr="008F3399">
        <w:t>обеспечивает согласованное функционирование и взаимодействие органов местного самоуправления при решении задач и (или) выполнении мероприятий гражданской обороны на территории муниципального образования;</w:t>
      </w:r>
    </w:p>
    <w:p w:rsidR="00BB1CDD" w:rsidRPr="008F3399" w:rsidRDefault="00BB1CDD" w:rsidP="001F2B53">
      <w:pPr>
        <w:ind w:firstLine="709"/>
        <w:jc w:val="both"/>
      </w:pPr>
      <w:r w:rsidRPr="008F3399">
        <w:t>утверждает (определяет) состав комиссий и коллегиальных органов, создаваемых в целях организации выполнения мероприятий по гражданской обороне и порядок их деятельности;</w:t>
      </w:r>
    </w:p>
    <w:p w:rsidR="00BB1CDD" w:rsidRPr="008F3399" w:rsidRDefault="00BB1CDD" w:rsidP="001F2B53">
      <w:pPr>
        <w:ind w:firstLine="709"/>
        <w:jc w:val="both"/>
      </w:pPr>
      <w:r w:rsidRPr="008F3399">
        <w:t>принимает правовые акты в области организации и ведения гражданской обороны;</w:t>
      </w:r>
    </w:p>
    <w:p w:rsidR="00BB1CDD" w:rsidRPr="008F3399" w:rsidRDefault="00BB1CDD" w:rsidP="001F2B53">
      <w:pPr>
        <w:ind w:firstLine="709"/>
        <w:jc w:val="both"/>
      </w:pPr>
      <w:r w:rsidRPr="008F3399">
        <w:t>утверждает перечень организаций, создающих нештатные аварийно-спасательные формирования;</w:t>
      </w:r>
    </w:p>
    <w:p w:rsidR="00BB1CDD" w:rsidRPr="008F3399" w:rsidRDefault="00BB1CDD" w:rsidP="001F2B53">
      <w:pPr>
        <w:ind w:firstLine="709"/>
        <w:jc w:val="both"/>
      </w:pPr>
      <w:r w:rsidRPr="008F3399">
        <w:t>контролирует решение задач и выполнение мероприятий гражданской обороны на территории муниципального образования;</w:t>
      </w:r>
    </w:p>
    <w:p w:rsidR="00BB1CDD" w:rsidRDefault="00BB1CDD" w:rsidP="0043618E">
      <w:pPr>
        <w:ind w:firstLine="709"/>
        <w:jc w:val="both"/>
      </w:pPr>
      <w:r w:rsidRPr="008F3399">
        <w:t xml:space="preserve">осуществляет иные полномочия в сфере руководства гражданской обороной муниципального образования в соответствии с законодательством Российской Федерации и </w:t>
      </w:r>
      <w:r>
        <w:t>Иркутской области.</w:t>
      </w:r>
      <w:r w:rsidRPr="008F3399">
        <w:t xml:space="preserve"> </w:t>
      </w:r>
    </w:p>
    <w:p w:rsidR="00BB1CDD" w:rsidRPr="008F3399" w:rsidRDefault="00BB1CDD" w:rsidP="0043618E">
      <w:pPr>
        <w:ind w:firstLine="709"/>
        <w:jc w:val="both"/>
      </w:pPr>
      <w:r w:rsidRPr="008F3399">
        <w:t>2.3. Представительный орган муниципального образования в пределах своей компетенции:</w:t>
      </w:r>
    </w:p>
    <w:p w:rsidR="00BB1CDD" w:rsidRPr="008F3399" w:rsidRDefault="00BB1CDD" w:rsidP="0043618E">
      <w:pPr>
        <w:ind w:firstLine="709"/>
        <w:jc w:val="both"/>
      </w:pPr>
      <w:r w:rsidRPr="008F3399">
        <w:t>осуществляет законодательное регулирование в области организации и ведения гражданской обороны на территории муниципального образования;</w:t>
      </w:r>
    </w:p>
    <w:p w:rsidR="00BB1CDD" w:rsidRPr="008F3399" w:rsidRDefault="00BB1CDD" w:rsidP="0043618E">
      <w:pPr>
        <w:ind w:firstLine="709"/>
        <w:jc w:val="both"/>
      </w:pPr>
      <w:r w:rsidRPr="008F3399">
        <w:t>утверждает в составе бюджета муниципального образования на соответствующий финансовый год финансовые средства на реализацию мероприятий по гражданской обороне;</w:t>
      </w:r>
    </w:p>
    <w:p w:rsidR="00BB1CDD" w:rsidRPr="008F3399" w:rsidRDefault="00BB1CDD" w:rsidP="0043618E">
      <w:pPr>
        <w:ind w:firstLine="709"/>
        <w:jc w:val="both"/>
      </w:pPr>
      <w:r w:rsidRPr="008F3399">
        <w:t>одобряет целевые программы муниципального образования по вопросам организации и ведения гражданской обороны;</w:t>
      </w:r>
    </w:p>
    <w:p w:rsidR="00BB1CDD" w:rsidRPr="008F3399" w:rsidRDefault="00BB1CDD" w:rsidP="0043618E">
      <w:pPr>
        <w:ind w:firstLine="709"/>
        <w:jc w:val="both"/>
      </w:pPr>
      <w:r w:rsidRPr="008F3399">
        <w:t>проводит слушания по вопросам состояния гражданской обороны муниципального образования;</w:t>
      </w:r>
    </w:p>
    <w:p w:rsidR="00BB1CDD" w:rsidRPr="008F3399" w:rsidRDefault="00BB1CDD" w:rsidP="0043618E">
      <w:pPr>
        <w:ind w:firstLine="709"/>
        <w:jc w:val="both"/>
      </w:pPr>
      <w:r w:rsidRPr="008F3399">
        <w:t xml:space="preserve">осуществляет иные полномочия в сфере организации и ведения гражданской обороны муниципального образования, установленные законодательством Российской Федерации, Уставом, нормативными правовыми актами </w:t>
      </w:r>
      <w:r>
        <w:t>Иркутской области</w:t>
      </w:r>
      <w:r w:rsidRPr="008F3399">
        <w:t xml:space="preserve"> и муниципального образования.</w:t>
      </w:r>
    </w:p>
    <w:p w:rsidR="00BB1CDD" w:rsidRPr="008F3399" w:rsidRDefault="00BB1CDD" w:rsidP="0043618E">
      <w:pPr>
        <w:ind w:firstLine="709"/>
        <w:jc w:val="both"/>
      </w:pPr>
      <w:r w:rsidRPr="008F3399">
        <w:t>2.4. Руководитель местной администрации (исполнительно-распорядительного органа муниципального образования) в пределах своей компетенции:</w:t>
      </w:r>
    </w:p>
    <w:p w:rsidR="00BB1CDD" w:rsidRPr="008F3399" w:rsidRDefault="00BB1CDD" w:rsidP="0043618E">
      <w:pPr>
        <w:ind w:firstLine="709"/>
        <w:jc w:val="both"/>
      </w:pPr>
      <w:r w:rsidRPr="008F3399">
        <w:t>разрабатывает целевые программы в области гражданской обороны;</w:t>
      </w:r>
    </w:p>
    <w:p w:rsidR="00BB1CDD" w:rsidRPr="008F3399" w:rsidRDefault="00BB1CDD" w:rsidP="0043618E">
      <w:pPr>
        <w:ind w:firstLine="709"/>
        <w:jc w:val="both"/>
      </w:pPr>
      <w:r w:rsidRPr="008F3399">
        <w:t>организует проведение мероприятий по гражданской обороне, разрабатывает и реализует план гражданской обороны и защиты населения, в пределах установленной компетенции;</w:t>
      </w:r>
    </w:p>
    <w:p w:rsidR="00BB1CDD" w:rsidRPr="008F3399" w:rsidRDefault="00BB1CDD" w:rsidP="0043618E">
      <w:pPr>
        <w:ind w:firstLine="709"/>
        <w:jc w:val="both"/>
      </w:pPr>
      <w:r w:rsidRPr="008F3399">
        <w:t>привлекает на договорной основе организации различных форм собственности, для выполнения работ (поставок товаров и (или) предоставления услуг), в целях обеспечения выполнения мероприятий гражданской обороны на территории муниципального образования;</w:t>
      </w:r>
    </w:p>
    <w:p w:rsidR="00BB1CDD" w:rsidRPr="008F3399" w:rsidRDefault="00BB1CDD" w:rsidP="0043618E">
      <w:pPr>
        <w:ind w:firstLine="709"/>
        <w:jc w:val="both"/>
      </w:pPr>
      <w:r w:rsidRPr="008F3399">
        <w:t xml:space="preserve">осуществляет иные полномочия в регулируемой сфере, установленные законодательством Российской Федерации, </w:t>
      </w:r>
      <w:r>
        <w:t>Иркутской области</w:t>
      </w:r>
      <w:r w:rsidRPr="008F3399">
        <w:t xml:space="preserve">  и муниципального образования.</w:t>
      </w:r>
    </w:p>
    <w:p w:rsidR="00BB1CDD" w:rsidRPr="008F3399" w:rsidRDefault="00BB1CDD" w:rsidP="00FC4330">
      <w:pPr>
        <w:ind w:firstLine="709"/>
        <w:jc w:val="both"/>
      </w:pPr>
      <w:r w:rsidRPr="00C979B7">
        <w:rPr>
          <w:color w:val="auto"/>
        </w:rPr>
        <w:t xml:space="preserve">2.5. Территориальные </w:t>
      </w:r>
      <w:r w:rsidRPr="00C979B7">
        <w:t>органы федеральных органов исполнительной</w:t>
      </w:r>
      <w:r w:rsidRPr="008F3399">
        <w:t xml:space="preserve"> власти, осуществляющие свою деятельность на территории муниципального образования:</w:t>
      </w:r>
    </w:p>
    <w:p w:rsidR="00BB1CDD" w:rsidRPr="008F3399" w:rsidRDefault="00BB1CDD" w:rsidP="00FC4330">
      <w:pPr>
        <w:ind w:firstLine="709"/>
        <w:jc w:val="both"/>
      </w:pPr>
      <w:r w:rsidRPr="008F3399">
        <w:t>организуют исполнение нормативных правовых актов федеральных органов исполнительной власти по вопросам гражданской обороны, в пределах установленной компетенции;</w:t>
      </w:r>
    </w:p>
    <w:p w:rsidR="00BB1CDD" w:rsidRPr="008F3399" w:rsidRDefault="00BB1CDD" w:rsidP="00FC4330">
      <w:pPr>
        <w:ind w:firstLine="709"/>
        <w:jc w:val="both"/>
      </w:pPr>
      <w:r w:rsidRPr="008F3399">
        <w:t>участвуют в разработке социально-экономических программ в области гражданской обороны;</w:t>
      </w:r>
    </w:p>
    <w:p w:rsidR="00BB1CDD" w:rsidRPr="008F3399" w:rsidRDefault="00BB1CDD" w:rsidP="00FC4330">
      <w:pPr>
        <w:ind w:firstLine="709"/>
        <w:jc w:val="both"/>
      </w:pPr>
      <w:r w:rsidRPr="008F3399">
        <w:t>организуют проведение мероприятий по гражданской обороне на территории муниципального образования, в пределах установленных полномочий;</w:t>
      </w:r>
    </w:p>
    <w:p w:rsidR="00BB1CDD" w:rsidRPr="008F3399" w:rsidRDefault="00BB1CDD" w:rsidP="00FC4330">
      <w:pPr>
        <w:ind w:firstLine="709"/>
        <w:jc w:val="both"/>
      </w:pPr>
      <w:r w:rsidRPr="008F3399">
        <w:t>осуществляют иные полномочия в соответствии с законодательством Российской Федерации.</w:t>
      </w:r>
    </w:p>
    <w:p w:rsidR="00BB1CDD" w:rsidRPr="008F3399" w:rsidRDefault="00BB1CDD" w:rsidP="00FC4330">
      <w:pPr>
        <w:ind w:firstLine="709"/>
        <w:jc w:val="both"/>
      </w:pPr>
      <w:r w:rsidRPr="008F3399">
        <w:t xml:space="preserve">2.6. Организации, находящиеся в пределах административных границ муниципального образования, в пределах своих полномочий и в порядке, установленном федеральными законами и иными нормативными правовыми актами Российской Федерации, </w:t>
      </w:r>
      <w:r>
        <w:t>Иркутской области</w:t>
      </w:r>
      <w:r w:rsidRPr="008F3399">
        <w:t xml:space="preserve">  и муниципального образования:</w:t>
      </w:r>
    </w:p>
    <w:p w:rsidR="00BB1CDD" w:rsidRPr="008F3399" w:rsidRDefault="00BB1CDD" w:rsidP="00FC4330">
      <w:pPr>
        <w:ind w:firstLine="709"/>
        <w:jc w:val="both"/>
      </w:pPr>
      <w:r w:rsidRPr="008F3399">
        <w:t>планируют и организуют проведение мероприятий по гражданской обороне;</w:t>
      </w:r>
    </w:p>
    <w:p w:rsidR="00BB1CDD" w:rsidRPr="008F3399" w:rsidRDefault="00BB1CDD" w:rsidP="00FC4330">
      <w:pPr>
        <w:ind w:firstLine="709"/>
        <w:jc w:val="both"/>
      </w:pPr>
      <w:r w:rsidRPr="008F3399">
        <w:t>проводят мероприятия по поддержанию своего устойчивого функционирования в военное время;</w:t>
      </w:r>
    </w:p>
    <w:p w:rsidR="00BB1CDD" w:rsidRPr="008F3399" w:rsidRDefault="00BB1CDD" w:rsidP="00FC4330">
      <w:pPr>
        <w:ind w:firstLine="709"/>
        <w:jc w:val="both"/>
      </w:pPr>
      <w:r w:rsidRPr="008F3399">
        <w:t>осуществляют обучение своих работников в области гражданской обороны;</w:t>
      </w:r>
    </w:p>
    <w:p w:rsidR="00BB1CDD" w:rsidRPr="008F3399" w:rsidRDefault="00BB1CDD" w:rsidP="00FC4330">
      <w:pPr>
        <w:ind w:firstLine="709"/>
        <w:jc w:val="both"/>
      </w:pPr>
      <w:r w:rsidRPr="008F3399">
        <w:t>создают и поддерживают в состоянии постоянной готовности к использованию локальные системы оповещения;</w:t>
      </w:r>
    </w:p>
    <w:p w:rsidR="00BB1CDD" w:rsidRPr="008F3399" w:rsidRDefault="00BB1CDD" w:rsidP="00FC4330">
      <w:pPr>
        <w:ind w:firstLine="709"/>
        <w:jc w:val="both"/>
      </w:pPr>
      <w:r w:rsidRPr="008F3399">
        <w:t>создают и содержат в целях гражданской обороны запасы материально-технических, продовольственных, медицинских и иных средств.</w:t>
      </w:r>
    </w:p>
    <w:p w:rsidR="00BB1CDD" w:rsidRPr="008F3399" w:rsidRDefault="00BB1CDD" w:rsidP="00FC4330">
      <w:pPr>
        <w:ind w:firstLine="709"/>
        <w:jc w:val="both"/>
      </w:pPr>
      <w:r w:rsidRPr="008F3399">
        <w:t xml:space="preserve">Организации, имеющие потенциально опасные производственные объекты и эксплуатирующие их, а также имеющие важное оборонное и экономическое значение или представляющие высокую степень опасности возникновения чрезвычайных ситуаций в военное и мирное время, создают нештатные аварийно-спасательные формирования в порядке, установленном законодательством Российской Федерации, </w:t>
      </w:r>
      <w:r>
        <w:t>Иркутской области</w:t>
      </w:r>
      <w:r w:rsidRPr="008F3399">
        <w:t>, муниципального образования и поддерживают их в состоянии постоянной готовности.</w:t>
      </w:r>
    </w:p>
    <w:p w:rsidR="00BB1CDD" w:rsidRPr="008F3399" w:rsidRDefault="00BB1CDD" w:rsidP="00115187">
      <w:pPr>
        <w:spacing w:line="360" w:lineRule="auto"/>
        <w:ind w:firstLine="709"/>
        <w:jc w:val="both"/>
      </w:pPr>
      <w:r w:rsidRPr="008F3399">
        <w:t> </w:t>
      </w:r>
    </w:p>
    <w:p w:rsidR="00BB1CDD" w:rsidRPr="008F3399" w:rsidRDefault="00BB1CDD" w:rsidP="00115187">
      <w:pPr>
        <w:jc w:val="center"/>
        <w:rPr>
          <w:b/>
        </w:rPr>
      </w:pPr>
      <w:r w:rsidRPr="008F3399">
        <w:rPr>
          <w:b/>
        </w:rPr>
        <w:t>3. Мероприятия по гражданской обороне</w:t>
      </w:r>
    </w:p>
    <w:p w:rsidR="00BB1CDD" w:rsidRPr="008F3399" w:rsidRDefault="00BB1CDD" w:rsidP="00115187">
      <w:pPr>
        <w:spacing w:line="360" w:lineRule="auto"/>
        <w:ind w:firstLine="709"/>
        <w:jc w:val="both"/>
      </w:pPr>
      <w:r w:rsidRPr="008F3399">
        <w:t> </w:t>
      </w:r>
    </w:p>
    <w:p w:rsidR="00BB1CDD" w:rsidRPr="008F3399" w:rsidRDefault="00BB1CDD" w:rsidP="00FC4330">
      <w:pPr>
        <w:ind w:firstLine="709"/>
        <w:jc w:val="both"/>
      </w:pPr>
      <w:r w:rsidRPr="008F3399">
        <w:t>3.1. Мероприятия по гражданской обороне на муниципальном уровне осуществляются в соответствии 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России,</w:t>
      </w:r>
      <w:r w:rsidRPr="00F2135C">
        <w:t xml:space="preserve"> </w:t>
      </w:r>
      <w:r>
        <w:t>Иркутской области</w:t>
      </w:r>
      <w:r w:rsidRPr="008F3399">
        <w:t xml:space="preserve"> и настоящим Порядком.</w:t>
      </w:r>
    </w:p>
    <w:p w:rsidR="00BB1CDD" w:rsidRPr="008F3399" w:rsidRDefault="00BB1CDD" w:rsidP="00FC4330">
      <w:pPr>
        <w:ind w:firstLine="709"/>
        <w:jc w:val="both"/>
      </w:pPr>
      <w:r w:rsidRPr="008F3399">
        <w:t>3.2. Органы местного самоуправления в целях решения задач в области гражданской обороны планируют и осуществляют следующие основные мероприятия:</w:t>
      </w:r>
    </w:p>
    <w:p w:rsidR="00BB1CDD" w:rsidRPr="008F3399" w:rsidRDefault="00BB1CDD" w:rsidP="00FC4330">
      <w:pPr>
        <w:ind w:firstLine="709"/>
        <w:jc w:val="both"/>
      </w:pPr>
      <w:r w:rsidRPr="008F3399">
        <w:t>3.2.1. По обучению населения в области гражданской обороны:</w:t>
      </w:r>
    </w:p>
    <w:p w:rsidR="00BB1CDD" w:rsidRPr="008F3399" w:rsidRDefault="00BB1CDD" w:rsidP="00FC4330">
      <w:pPr>
        <w:ind w:firstLine="709"/>
        <w:jc w:val="both"/>
      </w:pPr>
      <w:r w:rsidRPr="008F3399">
        <w:t>разработка с учетом особенностей муниципальных образований и на основе примерных программ, утвержденных исполнительным органом государственной влас</w:t>
      </w:r>
      <w:r>
        <w:t>ти</w:t>
      </w:r>
      <w:r w:rsidRPr="00F2135C">
        <w:t xml:space="preserve"> </w:t>
      </w:r>
      <w:r>
        <w:t>Иркутской области</w:t>
      </w:r>
      <w:r w:rsidRPr="008F3399">
        <w:t>, примерных программ обучения работающего населения, должностных лиц и работников гражданской обороны, личного состава формирований и служб муниципальных образований;</w:t>
      </w:r>
    </w:p>
    <w:p w:rsidR="00BB1CDD" w:rsidRPr="008F3399" w:rsidRDefault="00BB1CDD" w:rsidP="00FC4330">
      <w:pPr>
        <w:ind w:firstLine="709"/>
        <w:jc w:val="both"/>
      </w:pPr>
      <w:r w:rsidRPr="008F3399">
        <w:t>организация и обучение населения муниципальных образований способам защиты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:rsidR="00BB1CDD" w:rsidRPr="008F3399" w:rsidRDefault="00BB1CDD" w:rsidP="00FC4330">
      <w:pPr>
        <w:ind w:firstLine="709"/>
        <w:jc w:val="both"/>
      </w:pPr>
      <w:r w:rsidRPr="008F3399">
        <w:t>обучение личного состава формирований и служб муниципальных образований;</w:t>
      </w:r>
    </w:p>
    <w:p w:rsidR="00BB1CDD" w:rsidRPr="008F3399" w:rsidRDefault="00BB1CDD" w:rsidP="00FC4330">
      <w:pPr>
        <w:ind w:firstLine="709"/>
        <w:jc w:val="both"/>
      </w:pPr>
      <w:r w:rsidRPr="008F3399">
        <w:t>проведение учений и тренировок по гражданской обороне;</w:t>
      </w:r>
    </w:p>
    <w:p w:rsidR="00BB1CDD" w:rsidRPr="008F3399" w:rsidRDefault="00BB1CDD" w:rsidP="00FC4330">
      <w:pPr>
        <w:ind w:firstLine="709"/>
        <w:jc w:val="both"/>
      </w:pPr>
      <w:r w:rsidRPr="008F3399">
        <w:t>организационно-методическое руководство и контроль за обучением работников, личного состава формирований и служб организаций, находящихся на территориях муниципальных образований;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создание, оснащение курсов гражданской обороны и учебно-консультационных пунктов по гражданской обороне и организация их деятельности, а также обеспечение повышения квалификации должностных лиц и работников гражданской обороны муниципальных образований в образовательных учреждениях дополнительного профессионального образования, имеющих соответствующую лицензию;</w:t>
      </w:r>
    </w:p>
    <w:p w:rsidR="00BB1CDD" w:rsidRPr="008F3399" w:rsidRDefault="00BB1CDD" w:rsidP="00FC4330">
      <w:pPr>
        <w:ind w:firstLine="709"/>
        <w:jc w:val="both"/>
      </w:pPr>
      <w:r w:rsidRPr="008F3399">
        <w:t>пропаганда знаний в области гражданской обороны.</w:t>
      </w:r>
    </w:p>
    <w:p w:rsidR="00BB1CDD" w:rsidRPr="008F3399" w:rsidRDefault="00BB1CDD" w:rsidP="00FC4330">
      <w:pPr>
        <w:ind w:firstLine="709"/>
        <w:jc w:val="both"/>
      </w:pPr>
      <w:r w:rsidRPr="008F3399">
        <w:t>3.2.2. По оповещению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характера:</w:t>
      </w:r>
    </w:p>
    <w:p w:rsidR="00BB1CDD" w:rsidRPr="008F3399" w:rsidRDefault="00BB1CDD" w:rsidP="00FC4330">
      <w:pPr>
        <w:ind w:firstLine="709"/>
        <w:jc w:val="both"/>
      </w:pPr>
      <w:r w:rsidRPr="008F3399">
        <w:t>поддержание в состоянии постоянной готовности системы централизованного оповещения населения, осуществление ее реконструкции и модернизации;</w:t>
      </w:r>
    </w:p>
    <w:p w:rsidR="00BB1CDD" w:rsidRPr="008F3399" w:rsidRDefault="00BB1CDD" w:rsidP="00FC4330">
      <w:pPr>
        <w:ind w:firstLine="709"/>
        <w:jc w:val="both"/>
      </w:pPr>
      <w:r w:rsidRPr="008F3399"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BB1CDD" w:rsidRPr="008F3399" w:rsidRDefault="00BB1CDD" w:rsidP="00FC4330">
      <w:pPr>
        <w:ind w:firstLine="709"/>
        <w:jc w:val="both"/>
      </w:pPr>
      <w:r w:rsidRPr="008F3399"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BB1CDD" w:rsidRPr="008F3399" w:rsidRDefault="00BB1CDD" w:rsidP="00FC4330">
      <w:pPr>
        <w:ind w:firstLine="709"/>
        <w:jc w:val="both"/>
      </w:pPr>
      <w:r w:rsidRPr="008F3399">
        <w:t>сбор информации в области гражданской обороны и обмен ею.</w:t>
      </w:r>
    </w:p>
    <w:p w:rsidR="00BB1CDD" w:rsidRPr="008F3399" w:rsidRDefault="00BB1CDD" w:rsidP="00FC4330">
      <w:pPr>
        <w:ind w:firstLine="709"/>
        <w:jc w:val="both"/>
      </w:pPr>
      <w:r w:rsidRPr="008F3399">
        <w:t>3.2.3. По эвакуации населения, материальных и культурных ценностей в безопасные районы:</w:t>
      </w:r>
    </w:p>
    <w:p w:rsidR="00BB1CDD" w:rsidRPr="008F3399" w:rsidRDefault="00BB1CDD" w:rsidP="00FC4330">
      <w:pPr>
        <w:ind w:firstLine="709"/>
        <w:jc w:val="both"/>
      </w:pPr>
      <w:r w:rsidRPr="008F3399">
        <w:t>организация планирования, подготовки и проведения эвакуационных мероприятий в городах и населенных пунктах, отнесенных к группам по гражданской обороне, в населенных пунктах, имеющих организации, отнесенные к категории особой важности по гражданской обороне, и железнодорожные станции первой категории, и населенных пунктах, расположенных в зонах возможного катастрофического затопления в пределах  4-х часового добегания волны прорыва при разрушении гидротехнических сооружений;</w:t>
      </w:r>
    </w:p>
    <w:p w:rsidR="00BB1CDD" w:rsidRPr="008F3399" w:rsidRDefault="00BB1CDD" w:rsidP="00FC4330">
      <w:pPr>
        <w:ind w:firstLine="709"/>
        <w:jc w:val="both"/>
      </w:pPr>
      <w:r w:rsidRPr="008F3399">
        <w:t>подготовка районов размещения населения, материальных и культурных ценностей, подлежащих эвакуации;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и организация деятельности эвакуационных органов, а также подготовка их личного состава.</w:t>
      </w:r>
    </w:p>
    <w:p w:rsidR="00BB1CDD" w:rsidRPr="008F3399" w:rsidRDefault="00BB1CDD" w:rsidP="00FC4330">
      <w:pPr>
        <w:ind w:firstLine="709"/>
        <w:jc w:val="both"/>
      </w:pPr>
      <w:r w:rsidRPr="008F3399">
        <w:t>3.2.4. По предоставлению населению убежищ и средств индивидуальной защиты:</w:t>
      </w:r>
    </w:p>
    <w:p w:rsidR="00BB1CDD" w:rsidRPr="008F3399" w:rsidRDefault="00BB1CDD" w:rsidP="00FC4330">
      <w:pPr>
        <w:ind w:firstLine="709"/>
        <w:jc w:val="both"/>
      </w:pPr>
      <w:r w:rsidRPr="008F3399">
        <w:t>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BB1CDD" w:rsidRPr="008F3399" w:rsidRDefault="00BB1CDD" w:rsidP="00FC4330">
      <w:pPr>
        <w:ind w:firstLine="709"/>
        <w:jc w:val="both"/>
      </w:pPr>
      <w:r w:rsidRPr="008F3399">
        <w:t>разработка планов наращивания инженерной защиты территорий, отнесенных в установленном порядке к группам по гражданской обороне;</w:t>
      </w:r>
    </w:p>
    <w:p w:rsidR="00BB1CDD" w:rsidRPr="008F3399" w:rsidRDefault="00BB1CDD" w:rsidP="00FC4330">
      <w:pPr>
        <w:ind w:firstLine="709"/>
        <w:jc w:val="both"/>
      </w:pPr>
      <w:r w:rsidRPr="008F3399">
        <w:t>приспособление в мирное время и при переводе гражданской обороны с мирного на военное время заглубленных помещений, метрополитенов и других сооружений подземного пространства для укрытия населения;</w:t>
      </w:r>
    </w:p>
    <w:p w:rsidR="00BB1CDD" w:rsidRPr="008F3399" w:rsidRDefault="00BB1CDD" w:rsidP="00FC4330">
      <w:pPr>
        <w:ind w:firstLine="709"/>
        <w:jc w:val="both"/>
      </w:pPr>
      <w:r w:rsidRPr="008F3399">
        <w:t>планирование и организация строительства недостающих защитных сооружений гражданской обороны в военное время;</w:t>
      </w:r>
    </w:p>
    <w:p w:rsidR="00BB1CDD" w:rsidRPr="008F3399" w:rsidRDefault="00BB1CDD" w:rsidP="00FC4330">
      <w:pPr>
        <w:ind w:firstLine="709"/>
        <w:jc w:val="both"/>
      </w:pPr>
      <w:r w:rsidRPr="008F3399">
        <w:t>обеспечение укрытия населения в защитных сооружениях гражданской обороны;</w:t>
      </w:r>
    </w:p>
    <w:p w:rsidR="00BB1CDD" w:rsidRPr="008F3399" w:rsidRDefault="00BB1CDD" w:rsidP="00FC4330">
      <w:pPr>
        <w:ind w:firstLine="709"/>
        <w:jc w:val="both"/>
      </w:pPr>
      <w:r w:rsidRPr="008F3399">
        <w:t>накопление, хранение, освежение и использование по предназначению средств индивидуальной защиты населения;</w:t>
      </w:r>
    </w:p>
    <w:p w:rsidR="00BB1CDD" w:rsidRPr="008F3399" w:rsidRDefault="00BB1CDD" w:rsidP="00FC4330">
      <w:pPr>
        <w:ind w:firstLine="709"/>
        <w:jc w:val="both"/>
      </w:pPr>
      <w:r w:rsidRPr="008F3399">
        <w:t>обеспечение выдачи населению средств индивидуальной защиты и предоставления средств коллективной защиты в установленные сроки.</w:t>
      </w:r>
    </w:p>
    <w:p w:rsidR="00BB1CDD" w:rsidRPr="008F3399" w:rsidRDefault="00BB1CDD" w:rsidP="00FC4330">
      <w:pPr>
        <w:ind w:firstLine="709"/>
        <w:jc w:val="both"/>
      </w:pPr>
      <w:r w:rsidRPr="008F3399">
        <w:t>3.2.5. По световой и другим видам маскировки:</w:t>
      </w:r>
    </w:p>
    <w:p w:rsidR="00BB1CDD" w:rsidRPr="008F3399" w:rsidRDefault="00BB1CDD" w:rsidP="00FC4330">
      <w:pPr>
        <w:ind w:firstLine="709"/>
        <w:jc w:val="both"/>
      </w:pPr>
      <w:r w:rsidRPr="008F3399">
        <w:t>определение перечня объектов, подлежащих маскировке;</w:t>
      </w:r>
    </w:p>
    <w:p w:rsidR="00BB1CDD" w:rsidRPr="008F3399" w:rsidRDefault="00BB1CDD" w:rsidP="00FC4330">
      <w:pPr>
        <w:ind w:firstLine="709"/>
        <w:jc w:val="both"/>
      </w:pPr>
      <w:r w:rsidRPr="008F3399">
        <w:t>разработка планов осуществления комплексной маскировки территорий, отнесенных в установленном порядке к группам по гражданской обороне;</w:t>
      </w:r>
    </w:p>
    <w:p w:rsidR="00BB1CDD" w:rsidRPr="008F3399" w:rsidRDefault="00BB1CDD" w:rsidP="00FC4330">
      <w:pPr>
        <w:ind w:firstLine="709"/>
        <w:jc w:val="both"/>
      </w:pPr>
      <w:r w:rsidRPr="008F3399">
        <w:t xml:space="preserve"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</w:t>
      </w:r>
      <w:r>
        <w:t>мероприятий по световой и другим видам</w:t>
      </w:r>
      <w:r w:rsidRPr="008F3399">
        <w:t xml:space="preserve"> маскировки;</w:t>
      </w:r>
    </w:p>
    <w:p w:rsidR="00BB1CDD" w:rsidRPr="008F3399" w:rsidRDefault="00BB1CDD" w:rsidP="00FC4330">
      <w:pPr>
        <w:ind w:firstLine="709"/>
        <w:jc w:val="both"/>
      </w:pPr>
      <w:r w:rsidRPr="008F3399">
        <w:t>проведение инженерно-технических мероприятий по уменьшению демаскирующих признаков территорий, отнесенных в установленном порядке к группам по гражданской обороне.</w:t>
      </w:r>
    </w:p>
    <w:p w:rsidR="00BB1CDD" w:rsidRPr="008F3399" w:rsidRDefault="00BB1CDD" w:rsidP="00FC4330">
      <w:pPr>
        <w:ind w:firstLine="709"/>
        <w:jc w:val="both"/>
      </w:pPr>
      <w:r w:rsidRPr="008F3399">
        <w:t>3.2.6. По проведению аварийно-спасательных работ в случае возникновения опасностей для населения при ведении военных действий или вследствие этих действий, а также при чрезвычайных ситуациях природного и техногенного характера: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создание, оснащение и подготовка в области гражданской обороны аварийно-спасательных формирований и спасательных служб, а также планирование их действий;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:rsidR="00BB1CDD" w:rsidRPr="008F3399" w:rsidRDefault="00BB1CDD" w:rsidP="00FC4330">
      <w:pPr>
        <w:ind w:firstLine="709"/>
        <w:jc w:val="both"/>
      </w:pPr>
      <w:r w:rsidRPr="008F3399">
        <w:t>3.2.7. По первоочередному обеспечению населения, пострадавшего при ведении военных действий или вследствие этих действий, в том числе по медицинскому обслуживанию, включая оказание первой медицинской помощи, срочному предоставлению жилья и принятию других необходимых мер:</w:t>
      </w:r>
    </w:p>
    <w:p w:rsidR="00BB1CDD" w:rsidRPr="008F3399" w:rsidRDefault="00BB1CDD" w:rsidP="00FC4330">
      <w:pPr>
        <w:ind w:firstLine="709"/>
        <w:jc w:val="both"/>
      </w:pPr>
      <w:r w:rsidRPr="008F3399">
        <w:t>планирование и организация основных видов жизнеобеспечения населения;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BB1CDD" w:rsidRPr="008F3399" w:rsidRDefault="00BB1CDD" w:rsidP="00FC4330">
      <w:pPr>
        <w:ind w:firstLine="709"/>
        <w:jc w:val="both"/>
      </w:pPr>
      <w:r w:rsidRPr="008F3399">
        <w:t>нормированное снабжение населения продовольственными и непродовольственными товарами;</w:t>
      </w:r>
    </w:p>
    <w:p w:rsidR="00BB1CDD" w:rsidRPr="008F3399" w:rsidRDefault="00BB1CDD" w:rsidP="00FC4330">
      <w:pPr>
        <w:ind w:firstLine="709"/>
        <w:jc w:val="both"/>
      </w:pPr>
      <w:r w:rsidRPr="008F3399">
        <w:t>предоставление населению коммунально-бытовых услуг;</w:t>
      </w:r>
    </w:p>
    <w:p w:rsidR="00BB1CDD" w:rsidRPr="008F3399" w:rsidRDefault="00BB1CDD" w:rsidP="00FC4330">
      <w:pPr>
        <w:ind w:firstLine="709"/>
        <w:jc w:val="both"/>
      </w:pPr>
      <w:r w:rsidRPr="008F3399">
        <w:t>проведение санитарно-гигиенических и противоэпидемических мероприятий среди населения, пострадавшего при ведении военных действий или вследствие этих действий;</w:t>
      </w:r>
    </w:p>
    <w:p w:rsidR="00BB1CDD" w:rsidRPr="008F3399" w:rsidRDefault="00BB1CDD" w:rsidP="00FC4330">
      <w:pPr>
        <w:ind w:firstLine="709"/>
        <w:jc w:val="both"/>
      </w:pPr>
      <w:r w:rsidRPr="008F3399">
        <w:t>проведение лечебно-эвакуационных мероприятий;</w:t>
      </w:r>
    </w:p>
    <w:p w:rsidR="00BB1CDD" w:rsidRPr="008F3399" w:rsidRDefault="00BB1CDD" w:rsidP="00FC4330">
      <w:pPr>
        <w:ind w:firstLine="709"/>
        <w:jc w:val="both"/>
      </w:pPr>
      <w:r w:rsidRPr="008F3399">
        <w:t>развертывание необходимой лечебной базы в загородной зоне, организация ее энерго- и водоснабжения;</w:t>
      </w:r>
    </w:p>
    <w:p w:rsidR="00BB1CDD" w:rsidRPr="008F3399" w:rsidRDefault="00BB1CDD" w:rsidP="00FC4330">
      <w:pPr>
        <w:ind w:firstLine="709"/>
        <w:jc w:val="both"/>
      </w:pPr>
      <w:r w:rsidRPr="008F3399">
        <w:t>оказание населению медицинской помощи;</w:t>
      </w:r>
    </w:p>
    <w:p w:rsidR="00BB1CDD" w:rsidRPr="008F3399" w:rsidRDefault="00BB1CDD" w:rsidP="00FC4330">
      <w:pPr>
        <w:ind w:firstLine="709"/>
        <w:jc w:val="both"/>
      </w:pPr>
      <w:r w:rsidRPr="008F3399">
        <w:t>определение численности населения, оставшегося без жилья;</w:t>
      </w:r>
    </w:p>
    <w:p w:rsidR="00BB1CDD" w:rsidRPr="008F3399" w:rsidRDefault="00BB1CDD" w:rsidP="00FC4330">
      <w:pPr>
        <w:ind w:firstLine="709"/>
        <w:jc w:val="both"/>
      </w:pPr>
      <w:r w:rsidRPr="008F3399"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</w:r>
    </w:p>
    <w:p w:rsidR="00BB1CDD" w:rsidRPr="008F3399" w:rsidRDefault="00BB1CDD" w:rsidP="00FC4330">
      <w:pPr>
        <w:ind w:firstLine="709"/>
        <w:jc w:val="both"/>
      </w:pPr>
      <w:r w:rsidRPr="008F3399">
        <w:t>размещение пострадавшего населения в</w:t>
      </w:r>
      <w:r>
        <w:t>о</w:t>
      </w:r>
      <w:r w:rsidRPr="008F3399">
        <w:t xml:space="preserve"> временных жилищах (сборных домах, палатках, землянках и т.п.), а также подселение его на площади сохранившегося жилого фонда;</w:t>
      </w:r>
    </w:p>
    <w:p w:rsidR="00BB1CDD" w:rsidRPr="008F3399" w:rsidRDefault="00BB1CDD" w:rsidP="00FC4330">
      <w:pPr>
        <w:ind w:firstLine="709"/>
        <w:jc w:val="both"/>
      </w:pPr>
      <w:r w:rsidRPr="008F3399">
        <w:t>предоставление населению информационно-психологической поддержки.</w:t>
      </w:r>
    </w:p>
    <w:p w:rsidR="00BB1CDD" w:rsidRPr="008F3399" w:rsidRDefault="00BB1CDD" w:rsidP="00FC4330">
      <w:pPr>
        <w:ind w:firstLine="709"/>
        <w:jc w:val="both"/>
      </w:pPr>
      <w:r w:rsidRPr="008F3399">
        <w:t>3.2.8. По борьбе с пожарами, возникшими при ведении военных действий или вследствие этих действий: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и организация деятельности муниципальной пожарной охраны, организация ее подготовки в области гражданской обороны и взаимодействия с другими видами пожарной охраны;</w:t>
      </w:r>
    </w:p>
    <w:p w:rsidR="00BB1CDD" w:rsidRPr="008F3399" w:rsidRDefault="00BB1CDD" w:rsidP="00FC4330">
      <w:pPr>
        <w:ind w:firstLine="709"/>
        <w:jc w:val="both"/>
      </w:pPr>
      <w:r w:rsidRPr="008F3399">
        <w:t>организация тушения пожаров в районах проведения аварийно-спасательных и других неотложных работ и на объектах, отнесенных в установленном порядке к категориям по гражданской обороне, в военное время.</w:t>
      </w:r>
    </w:p>
    <w:p w:rsidR="00BB1CDD" w:rsidRPr="008F3399" w:rsidRDefault="00BB1CDD" w:rsidP="00FC4330">
      <w:pPr>
        <w:ind w:firstLine="709"/>
        <w:jc w:val="both"/>
      </w:pPr>
      <w:r w:rsidRPr="008F3399">
        <w:t>3.2.9. 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BB1CDD" w:rsidRPr="008F3399" w:rsidRDefault="00BB1CDD" w:rsidP="00FC4330">
      <w:pPr>
        <w:ind w:firstLine="709"/>
        <w:jc w:val="both"/>
      </w:pPr>
      <w:r w:rsidRPr="008F3399">
        <w:t>организация создания и обеспечение готовности сети наблюдения и лабораторного контроля гражданской обороны на базе организаций, расположенных на территории муниципального образования, имеющих специальное оборудование (технические средства) и работников, подготовленных для решения задач по обнаружению и идентификации различных видов заражения (загрязнения);</w:t>
      </w:r>
    </w:p>
    <w:p w:rsidR="00BB1CDD" w:rsidRPr="008F3399" w:rsidRDefault="00BB1CDD" w:rsidP="00FC4330">
      <w:pPr>
        <w:ind w:firstLine="709"/>
        <w:jc w:val="both"/>
      </w:pPr>
      <w:r w:rsidRPr="008F3399">
        <w:t>введение режимов радиационной защиты на территориях, подвергшихся радиоактивному загрязнению;</w:t>
      </w:r>
    </w:p>
    <w:p w:rsidR="00BB1CDD" w:rsidRPr="008F3399" w:rsidRDefault="00BB1CDD" w:rsidP="00FC4330">
      <w:pPr>
        <w:ind w:firstLine="709"/>
        <w:jc w:val="both"/>
      </w:pPr>
      <w:r w:rsidRPr="008F3399"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BB1CDD" w:rsidRPr="008F3399" w:rsidRDefault="00BB1CDD" w:rsidP="00FC4330">
      <w:pPr>
        <w:ind w:firstLine="709"/>
        <w:jc w:val="both"/>
      </w:pPr>
      <w:r w:rsidRPr="008F3399">
        <w:t>3.2.10. По санитарной обработке населения, обеззараживанию зданий и сооружений, специальной обработке техники и территорий:</w:t>
      </w:r>
    </w:p>
    <w:p w:rsidR="00BB1CDD" w:rsidRPr="008F3399" w:rsidRDefault="00BB1CDD" w:rsidP="00FC4330">
      <w:pPr>
        <w:ind w:firstLine="709"/>
        <w:jc w:val="both"/>
      </w:pPr>
      <w:r w:rsidRPr="008F3399">
        <w:t>заблаговременное создание запасов дезактивирующих, дегазирующих веществ и растворов;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BB1CDD" w:rsidRPr="008F3399" w:rsidRDefault="00BB1CDD" w:rsidP="00FC4330">
      <w:pPr>
        <w:ind w:firstLine="709"/>
        <w:jc w:val="both"/>
      </w:pPr>
      <w:r w:rsidRPr="008F3399">
        <w:t>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BB1CDD" w:rsidRPr="008F3399" w:rsidRDefault="00BB1CDD" w:rsidP="00FC4330">
      <w:pPr>
        <w:ind w:firstLine="709"/>
        <w:jc w:val="both"/>
      </w:pPr>
      <w:r w:rsidRPr="008F3399">
        <w:t>3.2.11. По восстановлению и поддержанию порядка в районах, пострадавших при ведении военных действий или вследствие этих действий, а также вследствие чрезвычайных ситуаций природного и техногенного характера и террористических акций: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и оснащение сил охраны общественного порядка, подготовка их в области гражданской обороны;</w:t>
      </w:r>
    </w:p>
    <w:p w:rsidR="00BB1CDD" w:rsidRPr="008F3399" w:rsidRDefault="00BB1CDD" w:rsidP="00FC4330">
      <w:pPr>
        <w:ind w:firstLine="709"/>
        <w:jc w:val="both"/>
      </w:pPr>
      <w:r w:rsidRPr="008F3399"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BB1CDD" w:rsidRPr="008F3399" w:rsidRDefault="00BB1CDD" w:rsidP="00FC4330">
      <w:pPr>
        <w:ind w:firstLine="709"/>
        <w:jc w:val="both"/>
      </w:pPr>
      <w:r w:rsidRPr="008F3399"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BB1CDD" w:rsidRPr="008F3399" w:rsidRDefault="00BB1CDD" w:rsidP="00FC4330">
      <w:pPr>
        <w:ind w:firstLine="709"/>
        <w:jc w:val="both"/>
      </w:pPr>
      <w:r w:rsidRPr="008F3399">
        <w:t>осуществление пропускного режима и поддержание общественного порядка в очагах поражения;</w:t>
      </w:r>
    </w:p>
    <w:p w:rsidR="00BB1CDD" w:rsidRPr="008F3399" w:rsidRDefault="00BB1CDD" w:rsidP="00FC4330">
      <w:pPr>
        <w:ind w:firstLine="709"/>
        <w:jc w:val="both"/>
      </w:pPr>
      <w:r w:rsidRPr="008F3399"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BB1CDD" w:rsidRPr="008F3399" w:rsidRDefault="00BB1CDD" w:rsidP="00FC4330">
      <w:pPr>
        <w:ind w:firstLine="709"/>
        <w:jc w:val="both"/>
      </w:pPr>
      <w:r w:rsidRPr="008F3399">
        <w:t>3.2.12. По вопросам срочного восстановления функционирования необходимых коммунальных служб в военное время:</w:t>
      </w:r>
    </w:p>
    <w:p w:rsidR="00BB1CDD" w:rsidRPr="008F3399" w:rsidRDefault="00BB1CDD" w:rsidP="00FC4330">
      <w:pPr>
        <w:ind w:firstLine="709"/>
        <w:jc w:val="both"/>
      </w:pPr>
      <w:r w:rsidRPr="008F3399">
        <w:t>обеспечение готовности коммунальных служб к работе в условиях военного времени, разработка планов их действий;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запасов оборудования и запасных частей для ремонта поврежденных систем газо-, энерго- и водоснабжения;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и подготовка резерва мобильных средств для очистки, опреснения и транспортировки воды;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</w:t>
      </w:r>
    </w:p>
    <w:p w:rsidR="00BB1CDD" w:rsidRPr="008F3399" w:rsidRDefault="00BB1CDD" w:rsidP="00FC4330">
      <w:pPr>
        <w:ind w:firstLine="709"/>
        <w:jc w:val="both"/>
      </w:pPr>
      <w:r w:rsidRPr="008F3399">
        <w:t>3.2.13. По срочному захоронению трупов в военное время:</w:t>
      </w:r>
    </w:p>
    <w:p w:rsidR="00BB1CDD" w:rsidRPr="008F3399" w:rsidRDefault="00BB1CDD" w:rsidP="00FC4330">
      <w:pPr>
        <w:ind w:firstLine="709"/>
        <w:jc w:val="both"/>
      </w:pPr>
      <w:r w:rsidRPr="008F3399">
        <w:t>заблаговременное, в мирное время, определение мест возможных захоронений;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создание, подготовка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BB1CDD" w:rsidRPr="008F3399" w:rsidRDefault="00BB1CDD" w:rsidP="00FC4330">
      <w:pPr>
        <w:ind w:firstLine="709"/>
        <w:jc w:val="both"/>
      </w:pPr>
      <w:r w:rsidRPr="008F3399">
        <w:t>оборудование мест погребения (захоронения) тел (останков) погибших;</w:t>
      </w:r>
    </w:p>
    <w:p w:rsidR="00BB1CDD" w:rsidRPr="008F3399" w:rsidRDefault="00BB1CDD" w:rsidP="00FC4330">
      <w:pPr>
        <w:ind w:firstLine="709"/>
        <w:jc w:val="both"/>
      </w:pPr>
      <w:r w:rsidRPr="008F3399">
        <w:t>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:rsidR="00BB1CDD" w:rsidRPr="008F3399" w:rsidRDefault="00BB1CDD" w:rsidP="00115187">
      <w:pPr>
        <w:spacing w:line="360" w:lineRule="auto"/>
        <w:ind w:firstLine="709"/>
        <w:jc w:val="both"/>
      </w:pPr>
      <w:r w:rsidRPr="008F3399">
        <w:t>организация санитарно-эпидемиологического надзора.</w:t>
      </w:r>
    </w:p>
    <w:p w:rsidR="00BB1CDD" w:rsidRPr="008F3399" w:rsidRDefault="00BB1CDD" w:rsidP="00FC4330">
      <w:pPr>
        <w:ind w:firstLine="709"/>
        <w:jc w:val="both"/>
      </w:pPr>
      <w:r w:rsidRPr="008F3399">
        <w:t>3.2.14. По разработке и осуществлению мер, направленных на сохранение объектов, необходимых для устойчивого функционирования экономики и выживания населения в военное время: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и организация работы в мирное и военное время комиссий по вопросам повышения устойчивости функционирования объектов экономики территорий, отнесенных в установленном порядке к группам по гражданской обороне;</w:t>
      </w:r>
    </w:p>
    <w:p w:rsidR="00BB1CDD" w:rsidRPr="008F3399" w:rsidRDefault="00BB1CDD" w:rsidP="00FC4330">
      <w:pPr>
        <w:ind w:firstLine="709"/>
        <w:jc w:val="both"/>
      </w:pPr>
      <w:r w:rsidRPr="008F3399">
        <w:t>рациональное размещение объектов экономики и инфраструктуры, а также средств производства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BB1CDD" w:rsidRPr="008F3399" w:rsidRDefault="00BB1CDD" w:rsidP="00FC4330">
      <w:pPr>
        <w:ind w:firstLine="709"/>
        <w:jc w:val="both"/>
      </w:pPr>
      <w:r w:rsidRPr="008F3399"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BB1CDD" w:rsidRPr="008F3399" w:rsidRDefault="00BB1CDD" w:rsidP="00FC4330">
      <w:pPr>
        <w:ind w:firstLine="709"/>
        <w:jc w:val="both"/>
      </w:pPr>
      <w:r w:rsidRPr="008F3399"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BB1CDD" w:rsidRPr="008F3399" w:rsidRDefault="00BB1CDD" w:rsidP="00FC4330">
      <w:pPr>
        <w:ind w:firstLine="709"/>
        <w:jc w:val="both"/>
      </w:pPr>
      <w:r w:rsidRPr="008F3399"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страхового фонда документации;</w:t>
      </w:r>
    </w:p>
    <w:p w:rsidR="00BB1CDD" w:rsidRPr="008F3399" w:rsidRDefault="00BB1CDD" w:rsidP="00FC4330">
      <w:pPr>
        <w:ind w:firstLine="709"/>
        <w:jc w:val="both"/>
      </w:pPr>
      <w:r w:rsidRPr="008F3399">
        <w:t>повышение эффективности защиты производственных фондов при воздействии на них современных средств поражения.</w:t>
      </w:r>
    </w:p>
    <w:p w:rsidR="00BB1CDD" w:rsidRPr="008F3399" w:rsidRDefault="00BB1CDD" w:rsidP="00FC4330">
      <w:pPr>
        <w:ind w:firstLine="709"/>
        <w:jc w:val="both"/>
      </w:pPr>
      <w:r w:rsidRPr="008F3399">
        <w:t>3.2.15. По вопросам обеспечения постоянной готовности сил и средств гражданской обороны:</w:t>
      </w:r>
    </w:p>
    <w:p w:rsidR="00BB1CDD" w:rsidRPr="008F3399" w:rsidRDefault="00BB1CDD" w:rsidP="00FC4330">
      <w:pPr>
        <w:ind w:firstLine="709"/>
        <w:jc w:val="both"/>
      </w:pPr>
      <w:r w:rsidRPr="008F3399">
        <w:t>создание и оснащение сил гражданской обороны современными техникой и оборудованием;</w:t>
      </w:r>
    </w:p>
    <w:p w:rsidR="00BB1CDD" w:rsidRPr="008F3399" w:rsidRDefault="00BB1CDD" w:rsidP="00FC4330">
      <w:pPr>
        <w:ind w:firstLine="709"/>
        <w:jc w:val="both"/>
      </w:pPr>
      <w:r w:rsidRPr="008F3399">
        <w:t>подготовка сил гражданской обороны к действиям, проведение учений и тренировок по гражданской обороне;</w:t>
      </w:r>
    </w:p>
    <w:p w:rsidR="00BB1CDD" w:rsidRPr="008F3399" w:rsidRDefault="00BB1CDD" w:rsidP="00FC4330">
      <w:pPr>
        <w:ind w:firstLine="709"/>
        <w:jc w:val="both"/>
      </w:pPr>
      <w:r w:rsidRPr="008F3399">
        <w:t>разработка и корректировка планов действий сил гражданской обороны;</w:t>
      </w:r>
    </w:p>
    <w:p w:rsidR="00BB1CDD" w:rsidRPr="008F3399" w:rsidRDefault="00BB1CDD" w:rsidP="00FC4330">
      <w:pPr>
        <w:ind w:firstLine="709"/>
        <w:jc w:val="both"/>
      </w:pPr>
      <w:r w:rsidRPr="008F3399">
        <w:t>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:rsidR="00BB1CDD" w:rsidRPr="008F3399" w:rsidRDefault="00BB1CDD" w:rsidP="00115187">
      <w:pPr>
        <w:spacing w:line="360" w:lineRule="auto"/>
        <w:ind w:firstLine="709"/>
        <w:jc w:val="both"/>
      </w:pPr>
      <w:r w:rsidRPr="008F3399">
        <w:t> </w:t>
      </w:r>
    </w:p>
    <w:p w:rsidR="00BB1CDD" w:rsidRPr="008F3399" w:rsidRDefault="00BB1CDD" w:rsidP="00115187">
      <w:pPr>
        <w:jc w:val="center"/>
        <w:rPr>
          <w:b/>
        </w:rPr>
      </w:pPr>
      <w:r w:rsidRPr="008F3399">
        <w:rPr>
          <w:b/>
        </w:rPr>
        <w:t>4. Руководство и организационная структура гражданской обороны на территории муниципального образования</w:t>
      </w:r>
    </w:p>
    <w:p w:rsidR="00BB1CDD" w:rsidRPr="008F3399" w:rsidRDefault="00BB1CDD" w:rsidP="00FC4330">
      <w:pPr>
        <w:ind w:firstLine="709"/>
        <w:jc w:val="both"/>
      </w:pPr>
      <w:r w:rsidRPr="008F3399">
        <w:t> </w:t>
      </w:r>
    </w:p>
    <w:p w:rsidR="00BB1CDD" w:rsidRPr="008F3399" w:rsidRDefault="00BB1CDD" w:rsidP="00FC4330">
      <w:pPr>
        <w:ind w:firstLine="709"/>
        <w:jc w:val="both"/>
      </w:pPr>
      <w:r w:rsidRPr="008F3399">
        <w:t>4.1. Руководство гражданской обороной в муниципальном образовании осуществляет руководитель органа местного самоуправления.</w:t>
      </w:r>
    </w:p>
    <w:p w:rsidR="00BB1CDD" w:rsidRPr="008F3399" w:rsidRDefault="00BB1CDD" w:rsidP="00FC4330">
      <w:pPr>
        <w:ind w:firstLine="709"/>
        <w:jc w:val="both"/>
      </w:pPr>
      <w:r w:rsidRPr="008836B3">
        <w:t>4.2.</w:t>
      </w:r>
      <w:r w:rsidRPr="008F3399">
        <w:t xml:space="preserve"> В целях организации и ведения гражданской обороны руководители гражданской обороны </w:t>
      </w:r>
      <w:r>
        <w:t>органов местного самоуправления и организаций</w:t>
      </w:r>
      <w:r w:rsidRPr="008F3399">
        <w:t xml:space="preserve"> </w:t>
      </w:r>
      <w:r>
        <w:t>издают приказы и распоряжения.</w:t>
      </w:r>
    </w:p>
    <w:p w:rsidR="00BB1CDD" w:rsidRPr="008F3399" w:rsidRDefault="00BB1CDD" w:rsidP="00FC4330">
      <w:pPr>
        <w:ind w:firstLine="709"/>
        <w:jc w:val="both"/>
      </w:pPr>
      <w:r w:rsidRPr="008F3399">
        <w:t>Приказы и распоряжения руководителей гражданской обороны в пределах их компетенции обязательны для исполнения всеми должностными лицами и гражданами.</w:t>
      </w:r>
    </w:p>
    <w:p w:rsidR="00BB1CDD" w:rsidRPr="008F3399" w:rsidRDefault="00BB1CDD" w:rsidP="00FC4330">
      <w:pPr>
        <w:ind w:firstLine="709"/>
        <w:jc w:val="both"/>
      </w:pPr>
      <w:r w:rsidRPr="008F3399">
        <w:t>4.3. Руководители гражданской обороны осуществляют руководство гражданской обороной через соответствующие органы, осуществляющие управление гражданской обороной, органы управления спасательных служб, эвакуационные органы, комиссию по повышению устойчивости функционирования экономики и организаций муниципального образования в военное время и другие органы, создаваемые в целях решения задач в области гражданской обороны.</w:t>
      </w:r>
    </w:p>
    <w:p w:rsidR="00BB1CDD" w:rsidRPr="008F3399" w:rsidRDefault="00BB1CDD" w:rsidP="00FC4330">
      <w:pPr>
        <w:ind w:firstLine="709"/>
        <w:jc w:val="both"/>
      </w:pPr>
      <w:r w:rsidRPr="008F3399">
        <w:t>4.4. Органами, осуществляющими управление гражданской обороной на территории муниципального образования являются структурные подразделения (работники) по гражданской обороне органов местного самоуправления и организаций.</w:t>
      </w:r>
    </w:p>
    <w:p w:rsidR="00BB1CDD" w:rsidRPr="008F3399" w:rsidRDefault="00BB1CDD" w:rsidP="00FC4330">
      <w:pPr>
        <w:ind w:firstLine="709"/>
        <w:jc w:val="both"/>
      </w:pPr>
      <w:r w:rsidRPr="008F3399">
        <w:t>4.5. Для планирования, подготовки и проведения эвакуационных мероприятий органами местного самоуправления и руководителями организаций заблаговременно в мирное время создаются эвакуационные (эвакоприемные) комиссии.</w:t>
      </w:r>
    </w:p>
    <w:p w:rsidR="00BB1CDD" w:rsidRPr="008F3399" w:rsidRDefault="00BB1CDD" w:rsidP="00FC4330">
      <w:pPr>
        <w:ind w:firstLine="709"/>
        <w:jc w:val="both"/>
      </w:pPr>
      <w:r w:rsidRPr="008F3399">
        <w:t>4.6. Эвакуационные (эвакоприемные) комиссии возглавляются руководителями или заместителями руководителей соответствующих органов местного самоуправления и организаций.</w:t>
      </w:r>
    </w:p>
    <w:p w:rsidR="00BB1CDD" w:rsidRPr="008F3399" w:rsidRDefault="00BB1CDD" w:rsidP="00FC4330">
      <w:pPr>
        <w:ind w:firstLine="709"/>
        <w:jc w:val="both"/>
      </w:pPr>
      <w:r w:rsidRPr="008F3399">
        <w:t>4.7. Деятельность эвакуационных комиссий регламентируется положениями об эвакуационных комиссиях, утверждаемыми соответствующими руководителями гражданской обороны.</w:t>
      </w:r>
    </w:p>
    <w:p w:rsidR="00BB1CDD" w:rsidRPr="008F3399" w:rsidRDefault="00BB1CDD" w:rsidP="00FC4330">
      <w:pPr>
        <w:ind w:firstLine="709"/>
        <w:jc w:val="both"/>
      </w:pPr>
      <w:r w:rsidRPr="008F3399">
        <w:t>4.8. Для решения задач в области гражданской обороны, реализуемых на территории муниципального образования, создаются силы гражданской обороны. В состав сил гражданской обороны входят аварийно-спасательные формирования, нештатные аварийно-спасательные формирования и спасательные службы.</w:t>
      </w:r>
    </w:p>
    <w:p w:rsidR="00BB1CDD" w:rsidRPr="008F3399" w:rsidRDefault="00BB1CDD" w:rsidP="00FC4330">
      <w:pPr>
        <w:ind w:firstLine="709"/>
        <w:jc w:val="both"/>
      </w:pPr>
      <w:r w:rsidRPr="008F3399">
        <w:t>4.9. Для осуществления управления гражданской обороной органы местного самоуправления и организации, в соответствии с полномочиями в области гражданской обороны, создают и поддерживают в постоянной готовности технические системы управления гражданской обороной, системы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BB1CDD" w:rsidRPr="008F3399" w:rsidRDefault="00BB1CDD" w:rsidP="00115187">
      <w:pPr>
        <w:spacing w:line="360" w:lineRule="auto"/>
        <w:ind w:firstLine="709"/>
        <w:jc w:val="both"/>
      </w:pPr>
      <w:r w:rsidRPr="008F3399">
        <w:t> </w:t>
      </w:r>
    </w:p>
    <w:p w:rsidR="00BB1CDD" w:rsidRPr="008F3399" w:rsidRDefault="00BB1CDD" w:rsidP="00FC4330">
      <w:pPr>
        <w:jc w:val="center"/>
        <w:rPr>
          <w:b/>
        </w:rPr>
      </w:pPr>
      <w:r w:rsidRPr="008F3399">
        <w:rPr>
          <w:b/>
        </w:rPr>
        <w:t>5. Состав сил и средств гражданской обороны</w:t>
      </w:r>
    </w:p>
    <w:p w:rsidR="00BB1CDD" w:rsidRPr="008F3399" w:rsidRDefault="00BB1CDD" w:rsidP="00FC4330">
      <w:pPr>
        <w:ind w:firstLine="709"/>
        <w:jc w:val="both"/>
      </w:pPr>
      <w:r w:rsidRPr="008F3399">
        <w:t> </w:t>
      </w:r>
    </w:p>
    <w:p w:rsidR="00BB1CDD" w:rsidRPr="008F3399" w:rsidRDefault="00BB1CDD" w:rsidP="00FC4330">
      <w:pPr>
        <w:ind w:firstLine="709"/>
        <w:jc w:val="both"/>
      </w:pPr>
      <w:r w:rsidRPr="008F3399">
        <w:t>5.1. Для выполнения мероприятий гражданской обороны, проведения аварийно-спасательных и других неотложных работ на территории муниципального образования в соответствии с планами гражданской обороны и защиты населения создается группировка сил гражданской обороны в составе нештатных, штатных аварийно-спасательных формирований и спасательных служб.</w:t>
      </w:r>
    </w:p>
    <w:p w:rsidR="00BB1CDD" w:rsidRPr="008F3399" w:rsidRDefault="00BB1CDD" w:rsidP="00FC4330">
      <w:pPr>
        <w:ind w:firstLine="709"/>
        <w:jc w:val="both"/>
      </w:pPr>
      <w:r w:rsidRPr="008F3399">
        <w:t>5.2. Аварийно-спасательные формирования – самостоятельные или входящие в состав аварийно-спасательных служб структуры, предназначенные для проведения аварийно-спасательных работ, основу которых составляют подразделения, оснащенные специальной техникой, оборудованием, снаряжением, инструментами и материалами.</w:t>
      </w:r>
    </w:p>
    <w:p w:rsidR="00BB1CDD" w:rsidRPr="008F3399" w:rsidRDefault="00BB1CDD" w:rsidP="00FC4330">
      <w:pPr>
        <w:ind w:firstLine="709"/>
        <w:jc w:val="both"/>
      </w:pPr>
      <w:r w:rsidRPr="008F3399">
        <w:t>5.3. На территории муниципального образования создаются спасательные службы (службы гражданской обороны) муниципальных образований и организаций.</w:t>
      </w:r>
    </w:p>
    <w:p w:rsidR="00BB1CDD" w:rsidRPr="008F3399" w:rsidRDefault="00BB1CDD" w:rsidP="00FC4330">
      <w:pPr>
        <w:ind w:firstLine="709"/>
        <w:jc w:val="both"/>
      </w:pPr>
      <w:r w:rsidRPr="008F3399">
        <w:t>Задачи, организация и функции спасательных служб определяются соответствующими положениями о спасательных службах.</w:t>
      </w:r>
    </w:p>
    <w:p w:rsidR="00BB1CDD" w:rsidRPr="008F3399" w:rsidRDefault="00BB1CDD" w:rsidP="00FC4330">
      <w:pPr>
        <w:ind w:firstLine="709"/>
        <w:jc w:val="both"/>
      </w:pPr>
      <w:r w:rsidRPr="008F3399">
        <w:t>5.4. Положение о спасательной службе муниципального образования разрабатывается и подписывается руководителем соответствующей спасательной службы, согласовывается с руководителем соответствующей спасательной службы края, обла</w:t>
      </w:r>
      <w:r>
        <w:t>сти, республики и утверждается главой администрации</w:t>
      </w:r>
      <w:r w:rsidRPr="008F3399">
        <w:t xml:space="preserve"> муниципального образования.</w:t>
      </w:r>
    </w:p>
    <w:p w:rsidR="00BB1CDD" w:rsidRPr="008F3399" w:rsidRDefault="00BB1CDD" w:rsidP="00FC4330">
      <w:pPr>
        <w:ind w:firstLine="709"/>
        <w:jc w:val="both"/>
      </w:pPr>
      <w:r w:rsidRPr="008F3399">
        <w:t>Положение о спасательной службе организации разрабатывается организацией и согласовывается с органом местного самоуправления, руководителем соответствующей спасательной службы муниципального образования и утверждается руководителем организации.</w:t>
      </w:r>
    </w:p>
    <w:p w:rsidR="00BB1CDD" w:rsidRPr="008F3399" w:rsidRDefault="00BB1CDD" w:rsidP="00FC4330">
      <w:pPr>
        <w:ind w:firstLine="709"/>
        <w:jc w:val="both"/>
      </w:pPr>
      <w:r w:rsidRPr="008F3399">
        <w:t>Инструкции и указания спасательных служб муниципального образования по вопросам, входящим в их компетенцию, обязательны для выполнения всеми подведомственными им структурными подразделениями, службами муниципальных образований и службами организаций.</w:t>
      </w:r>
    </w:p>
    <w:p w:rsidR="00BB1CDD" w:rsidRPr="008F3399" w:rsidRDefault="00BB1CDD" w:rsidP="00FC4330">
      <w:pPr>
        <w:ind w:firstLine="709"/>
        <w:jc w:val="both"/>
      </w:pPr>
      <w:r w:rsidRPr="008F3399">
        <w:t>5.5. Решение о создании спасательных служб принимают руководители органов местного самоуправления, в организациях - руководители организаций.</w:t>
      </w:r>
    </w:p>
    <w:p w:rsidR="00BB1CDD" w:rsidRPr="008F3399" w:rsidRDefault="00BB1CDD" w:rsidP="00FC4330">
      <w:pPr>
        <w:ind w:firstLine="709"/>
        <w:jc w:val="both"/>
      </w:pPr>
      <w:r w:rsidRPr="008F3399">
        <w:t>Вид и количество спасательных служб, создаваемых органами местного самоуправления и организациями, определяются на основании расчета объема и характера, выполняемых в соответствии с планами гражданской обороны и защиты населения (планами гражданской обороны) задач.</w:t>
      </w:r>
    </w:p>
    <w:p w:rsidR="00BB1CDD" w:rsidRPr="008F3399" w:rsidRDefault="00BB1CDD" w:rsidP="00FC4330">
      <w:pPr>
        <w:ind w:firstLine="709"/>
        <w:jc w:val="both"/>
      </w:pPr>
      <w:r w:rsidRPr="008F3399">
        <w:t>По решению руководителей органов местного самоуправления создаются спасательные службы: медицинская, инженерная, коммунальная, противопожарная, охраны общественного порядка, защиты животных и растений, оповещения и связи, защиты культурных ценностей, транспортная, торговли и питания и другие службы.</w:t>
      </w:r>
    </w:p>
    <w:p w:rsidR="00BB1CDD" w:rsidRPr="008F3399" w:rsidRDefault="00BB1CDD" w:rsidP="00FC4330">
      <w:pPr>
        <w:ind w:firstLine="709"/>
        <w:jc w:val="both"/>
      </w:pPr>
      <w:r w:rsidRPr="008F3399">
        <w:t>В состав спасательной службы органа местного самоуправления (организации)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ведении военных действий или вследствие этих действий, а также при ликвидации последствий чрезвычайных ситуаций природного и техногенного характера.</w:t>
      </w:r>
    </w:p>
    <w:p w:rsidR="00BB1CDD" w:rsidRPr="008F3399" w:rsidRDefault="00BB1CDD" w:rsidP="00FC4330">
      <w:pPr>
        <w:ind w:firstLine="709"/>
        <w:jc w:val="both"/>
      </w:pPr>
      <w:r w:rsidRPr="008F3399">
        <w:t>5.6.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характера, а также ликвидации последствий, вызванных террористическими акциями.</w:t>
      </w:r>
    </w:p>
    <w:p w:rsidR="00BB1CDD" w:rsidRPr="008F3399" w:rsidRDefault="00BB1CDD" w:rsidP="00FC4330">
      <w:pPr>
        <w:ind w:firstLine="709"/>
        <w:jc w:val="both"/>
      </w:pPr>
      <w:r w:rsidRPr="008F3399">
        <w:t>Решение о привлечении в мирное время сил и средств гражданской обороны для ликвидации последствий чрезвычайных ситуаций на территории муниципального образования принимают руководители органов местного самоуправления и организаций в отношении созданных ими сил гражданской обороны.</w:t>
      </w:r>
    </w:p>
    <w:p w:rsidR="00BB1CDD" w:rsidRPr="008F3399" w:rsidRDefault="00BB1CDD" w:rsidP="00FC4330">
      <w:pPr>
        <w:ind w:firstLine="709"/>
        <w:jc w:val="both"/>
      </w:pPr>
      <w:r w:rsidRPr="008F3399">
        <w:t xml:space="preserve">Организациями, имеющими потенциально опасные производственные объекты и эксплуатирующими их, а также имеющими важное оборонное и экономическое значение или представляющими высокую степень опасности возникновения чрезвычайных ситуаций в военное и мирное время, в порядке, установленном законодательством и нормативными правовыми актами Российской Федерации и </w:t>
      </w:r>
      <w:r>
        <w:t>Иркутской области</w:t>
      </w:r>
      <w:r w:rsidRPr="008F3399">
        <w:t>, из числа своих работников создаются и поддерживаются в состоянии постоянной готовности нештатные аварийно-спасательные формирования.</w:t>
      </w:r>
    </w:p>
    <w:p w:rsidR="00BB1CDD" w:rsidRPr="008F3399" w:rsidRDefault="00BB1CDD" w:rsidP="00FC4330">
      <w:pPr>
        <w:ind w:firstLine="709"/>
        <w:jc w:val="both"/>
      </w:pPr>
      <w:r w:rsidRPr="008F3399">
        <w:t>Органы местного самоуправления могут создавать, содержать и организовывать деятельность нештатных аварийно-спасательных формирований для решения задач на своих территориях.</w:t>
      </w:r>
    </w:p>
    <w:p w:rsidR="00BB1CDD" w:rsidRPr="008F3399" w:rsidRDefault="00BB1CDD" w:rsidP="00FC4330">
      <w:pPr>
        <w:ind w:firstLine="709"/>
        <w:jc w:val="both"/>
      </w:pPr>
      <w:r w:rsidRPr="008F3399">
        <w:t xml:space="preserve">Состав, структура и оснащение территориальных нештатных аварийно-спасательных формирований определяются руководителями организаций в соответствии с законодательством и нормативными правовыми актами Российской Федерации и субъекта Российской Федерации, исходя из задач гражданской обороны и защиты населения, и согласовываются с главным управлением МЧС России по </w:t>
      </w:r>
      <w:r>
        <w:t>Иркутской области.</w:t>
      </w:r>
    </w:p>
    <w:p w:rsidR="00BB1CDD" w:rsidRPr="008F3399" w:rsidRDefault="00BB1CDD" w:rsidP="00FC4330">
      <w:pPr>
        <w:ind w:firstLine="709"/>
        <w:jc w:val="both"/>
      </w:pPr>
      <w:r w:rsidRPr="008F3399">
        <w:t>5.7. Силы и средства организаций независимо от организационно-правовых форм и форм собственности привлекаются для обеспечения выполнения мероприятий по гражданской обороне.</w:t>
      </w:r>
    </w:p>
    <w:p w:rsidR="00BB1CDD" w:rsidRPr="008F3399" w:rsidRDefault="00BB1CDD" w:rsidP="00CC3C7F">
      <w:pPr>
        <w:ind w:firstLine="709"/>
        <w:jc w:val="both"/>
      </w:pPr>
      <w:r w:rsidRPr="008F3399">
        <w:t>5.8. Сроки приведения в готовность органов управления и сил гражданской обороны к проведению мероприятий по подго</w:t>
      </w:r>
      <w:r w:rsidRPr="008F3399">
        <w:softHyphen/>
        <w:t>товке к защите и защите населения и организаций от опасностей, возни</w:t>
      </w:r>
      <w:r w:rsidRPr="008F3399">
        <w:softHyphen/>
        <w:t>кающих при ведении военных действий или вследствие этих действий:</w:t>
      </w:r>
    </w:p>
    <w:p w:rsidR="00BB1CDD" w:rsidRPr="008F3399" w:rsidRDefault="00BB1CDD" w:rsidP="00431971">
      <w:pPr>
        <w:ind w:firstLine="709"/>
        <w:jc w:val="both"/>
      </w:pPr>
      <w:r>
        <w:t>дежурные силы и средства – 1</w:t>
      </w:r>
      <w:r w:rsidRPr="008F3399">
        <w:t xml:space="preserve"> час.;</w:t>
      </w:r>
    </w:p>
    <w:p w:rsidR="00BB1CDD" w:rsidRPr="008F3399" w:rsidRDefault="00BB1CDD" w:rsidP="00431971">
      <w:pPr>
        <w:ind w:firstLine="709"/>
        <w:jc w:val="both"/>
      </w:pPr>
      <w:r>
        <w:t>органы управления – 1,5</w:t>
      </w:r>
      <w:r w:rsidRPr="008F3399">
        <w:t xml:space="preserve"> час.;</w:t>
      </w:r>
    </w:p>
    <w:p w:rsidR="00BB1CDD" w:rsidRPr="008F3399" w:rsidRDefault="00BB1CDD" w:rsidP="00431971">
      <w:pPr>
        <w:ind w:firstLine="709"/>
        <w:jc w:val="both"/>
      </w:pPr>
      <w:r w:rsidRPr="008F3399">
        <w:t>си</w:t>
      </w:r>
      <w:r>
        <w:t xml:space="preserve">лы постоянной готовности - </w:t>
      </w:r>
      <w:r w:rsidRPr="008F3399">
        <w:t xml:space="preserve"> </w:t>
      </w:r>
      <w:r>
        <w:t>1</w:t>
      </w:r>
      <w:r w:rsidRPr="008F3399">
        <w:t>час.;</w:t>
      </w:r>
    </w:p>
    <w:p w:rsidR="00BB1CDD" w:rsidRPr="008F3399" w:rsidRDefault="00BB1CDD" w:rsidP="00431971">
      <w:pPr>
        <w:ind w:firstLine="709"/>
        <w:jc w:val="both"/>
      </w:pPr>
      <w:r w:rsidRPr="008F3399">
        <w:t xml:space="preserve">силы повышенной готовности </w:t>
      </w:r>
      <w:r>
        <w:t>–</w:t>
      </w:r>
      <w:r w:rsidRPr="008F3399">
        <w:t xml:space="preserve"> </w:t>
      </w:r>
      <w:r>
        <w:t>1,5</w:t>
      </w:r>
      <w:r w:rsidRPr="008F3399">
        <w:t xml:space="preserve"> час.</w:t>
      </w:r>
    </w:p>
    <w:p w:rsidR="00BB1CDD" w:rsidRPr="008F3399" w:rsidRDefault="00BB1CDD" w:rsidP="00115187">
      <w:pPr>
        <w:spacing w:line="360" w:lineRule="auto"/>
        <w:ind w:firstLine="709"/>
        <w:jc w:val="both"/>
      </w:pPr>
      <w:r w:rsidRPr="008F3399">
        <w:t> </w:t>
      </w:r>
    </w:p>
    <w:p w:rsidR="00BB1CDD" w:rsidRPr="008F3399" w:rsidRDefault="00BB1CDD" w:rsidP="00115187">
      <w:pPr>
        <w:jc w:val="center"/>
        <w:rPr>
          <w:b/>
        </w:rPr>
      </w:pPr>
      <w:r w:rsidRPr="008F3399">
        <w:rPr>
          <w:b/>
        </w:rPr>
        <w:t>6. Подготовка к ведению и ведение гражданской обороны в муниципальном образовании</w:t>
      </w:r>
    </w:p>
    <w:p w:rsidR="00BB1CDD" w:rsidRPr="008F3399" w:rsidRDefault="00BB1CDD" w:rsidP="00115187">
      <w:pPr>
        <w:spacing w:line="360" w:lineRule="auto"/>
        <w:ind w:firstLine="709"/>
        <w:jc w:val="both"/>
      </w:pPr>
      <w:r w:rsidRPr="008F3399">
        <w:t> </w:t>
      </w:r>
    </w:p>
    <w:p w:rsidR="00BB1CDD" w:rsidRPr="008F3399" w:rsidRDefault="00BB1CDD" w:rsidP="00CC3C7F">
      <w:pPr>
        <w:ind w:firstLine="709"/>
        <w:jc w:val="both"/>
      </w:pPr>
      <w:r w:rsidRPr="008F3399">
        <w:t>6.1. Мероприятия по гражданской обороне организуются в рамках подготовки к ведению и ведения гражданской обороны.</w:t>
      </w:r>
    </w:p>
    <w:p w:rsidR="00BB1CDD" w:rsidRPr="008F3399" w:rsidRDefault="00BB1CDD" w:rsidP="00CC3C7F">
      <w:pPr>
        <w:ind w:firstLine="709"/>
        <w:jc w:val="both"/>
      </w:pPr>
      <w:r w:rsidRPr="008F3399">
        <w:t>6.2. 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осуществляется на основании годовых и перспективных планов, предусматривающих основные мероприятия по вопросам гражданской обороны, предупреждения и ликвидации чрезвычайных ситуаций (далее - план основных мероприятий).</w:t>
      </w:r>
    </w:p>
    <w:p w:rsidR="00BB1CDD" w:rsidRPr="008F3399" w:rsidRDefault="00BB1CDD" w:rsidP="00CC3C7F">
      <w:pPr>
        <w:ind w:firstLine="709"/>
        <w:jc w:val="both"/>
      </w:pPr>
      <w:r w:rsidRPr="008F3399">
        <w:t>6.3. План основных мероприятий муниципального образования на год разрабатывается органом местного самоуправления и согласовывается с органом, уполномоченным решать задачи гражданской обороны и задачи по предупреждению и ликвидации чрезвычайных ситуаций.</w:t>
      </w:r>
    </w:p>
    <w:p w:rsidR="00BB1CDD" w:rsidRPr="008F3399" w:rsidRDefault="00BB1CDD" w:rsidP="00CC3C7F">
      <w:pPr>
        <w:ind w:firstLine="709"/>
        <w:jc w:val="both"/>
      </w:pPr>
      <w:r w:rsidRPr="008F3399">
        <w:t>Планирование основных мероприятий гражданской обороны производится с учетом всесторонней оценки обстановки, которая может сложиться на территории муниципального образования в результате применения современных средств поражения, а также в результате возможных террористических актов и чрезвычайных ситуаций.</w:t>
      </w:r>
    </w:p>
    <w:p w:rsidR="00BB1CDD" w:rsidRPr="008F3399" w:rsidRDefault="00BB1CDD" w:rsidP="00CC3C7F">
      <w:pPr>
        <w:ind w:firstLine="709"/>
        <w:jc w:val="both"/>
      </w:pPr>
      <w:r w:rsidRPr="008F3399">
        <w:t>6.4. Ведение гражданской обороны на муниципальном уровне заключается в выполнении мероприятий по защите населения, материальных и культурных ценностей на территории муниципального образования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осуществляется на основании планов гражданской обороны и защиты населения муниципальных образований.</w:t>
      </w:r>
    </w:p>
    <w:p w:rsidR="00BB1CDD" w:rsidRPr="008F3399" w:rsidRDefault="00BB1CDD" w:rsidP="00CC3C7F">
      <w:pPr>
        <w:ind w:firstLine="709"/>
        <w:jc w:val="both"/>
      </w:pPr>
      <w:r w:rsidRPr="008F3399">
        <w:t>6.5. Планы гражданской обороны и защиты населения определяют объем, организацию, порядок, способы и сроки выполнения мероприятий по приведению гражданской обороны в установленные степени готовности при переводе ее с мирного на военное время и в ходе ее ведения, а также при возникновении чрезвычайных ситуаций природного и техногенного характера.</w:t>
      </w:r>
    </w:p>
    <w:p w:rsidR="00BB1CDD" w:rsidRPr="008F3399" w:rsidRDefault="00BB1CDD" w:rsidP="00CC3C7F">
      <w:pPr>
        <w:ind w:firstLine="709"/>
        <w:jc w:val="both"/>
      </w:pPr>
      <w:r w:rsidRPr="008F3399">
        <w:t xml:space="preserve">6.6. В целях решения задач в области гражданской обороны </w:t>
      </w:r>
      <w:r>
        <w:t xml:space="preserve">органы местного самоуправления муниципального образования </w:t>
      </w:r>
      <w:r w:rsidRPr="008F3399">
        <w:t>в соответствии с полномочиями в облас</w:t>
      </w:r>
      <w:r>
        <w:t>ти гражданской обороны создают и содержат</w:t>
      </w:r>
      <w:r w:rsidRPr="008F3399">
        <w:t xml:space="preserve"> в готовности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BB1CDD" w:rsidRPr="008F3399" w:rsidRDefault="00BB1CDD" w:rsidP="00CC3C7F">
      <w:pPr>
        <w:ind w:firstLine="709"/>
        <w:jc w:val="both"/>
      </w:pPr>
      <w:r w:rsidRPr="008F3399">
        <w:t xml:space="preserve">6.7. Для планирования, подготовки и проведения эвакуационных мероприятий органами местного самоуправления заблаговременно в мирное время создаются эвакуационные (эвакоприемные) комиссии. Эвакуационные (эвакоприемные) комиссии возглавляются </w:t>
      </w:r>
      <w:r>
        <w:t>главой муниципального образования</w:t>
      </w:r>
      <w:r w:rsidRPr="008F3399">
        <w:t xml:space="preserve"> или </w:t>
      </w:r>
      <w:r>
        <w:t>его заместителем</w:t>
      </w:r>
      <w:r w:rsidRPr="008F3399">
        <w:t xml:space="preserve">. Деятельность эвакуационных (эвакоприемных) комиссий регламентируется положениями об эвакуационных (эвакоприемных) комиссиях, утверждаемыми </w:t>
      </w:r>
      <w:r>
        <w:t>главой муниципального образования</w:t>
      </w:r>
      <w:r w:rsidRPr="008F3399">
        <w:t>.</w:t>
      </w:r>
    </w:p>
    <w:p w:rsidR="00BB1CDD" w:rsidRPr="008F3399" w:rsidRDefault="00BB1CDD" w:rsidP="00CC3C7F">
      <w:pPr>
        <w:ind w:firstLine="709"/>
        <w:jc w:val="both"/>
      </w:pPr>
      <w:r w:rsidRPr="008F3399">
        <w:t>6.8. В целях обеспечения организованного и планомерного осуществления мероприятий по гражданской обороне, и своевременного оповещения населения о прогнозируемых и возникших опасностях в военное время на территории муниципального образования организуется сбор и обмен информацией в области гражданской обороны (далее – информация).</w:t>
      </w:r>
    </w:p>
    <w:p w:rsidR="00BB1CDD" w:rsidRPr="008F3399" w:rsidRDefault="00BB1CDD" w:rsidP="00CC3C7F">
      <w:pPr>
        <w:ind w:firstLine="709"/>
        <w:jc w:val="both"/>
      </w:pPr>
      <w:r w:rsidRPr="008F3399">
        <w:t>Сбор и обмен информацией осуществляются организациями,</w:t>
      </w:r>
      <w:r>
        <w:t xml:space="preserve"> органами местного самоуправления</w:t>
      </w:r>
      <w:r w:rsidRPr="008F3399">
        <w:t xml:space="preserve"> продолжающими работу в военное время, организациями, имеющими потенциально опасные объекты и эксплуатирующими их, а также организациями, имеющими важное оборонное и экономическое значение или представляющими высокую степень опасности возникновения чрезвычайных ситуаций в мирное и (или) военное время.</w:t>
      </w:r>
    </w:p>
    <w:p w:rsidR="00BB1CDD" w:rsidRPr="008F3399" w:rsidRDefault="00BB1CDD" w:rsidP="00CC3C7F">
      <w:pPr>
        <w:ind w:firstLine="709"/>
        <w:jc w:val="both"/>
      </w:pPr>
      <w:r w:rsidRPr="008F3399">
        <w:t xml:space="preserve">Порядок сбора и обмена информацией в области гражданской обороны, формы донесений и сроки их представления на территории </w:t>
      </w:r>
      <w:r>
        <w:t>Иркутской области</w:t>
      </w:r>
      <w:r w:rsidRPr="008F3399">
        <w:t xml:space="preserve"> определяется главным управлением МЧС России </w:t>
      </w:r>
      <w:r>
        <w:t>по Иркутской области</w:t>
      </w:r>
      <w:r w:rsidRPr="008F3399">
        <w:t>.</w:t>
      </w:r>
    </w:p>
    <w:p w:rsidR="00BB1CDD" w:rsidRPr="008F3399" w:rsidRDefault="00BB1CDD" w:rsidP="00CC3C7F">
      <w:pPr>
        <w:ind w:firstLine="709"/>
        <w:jc w:val="both"/>
      </w:pPr>
      <w:r w:rsidRPr="008F3399">
        <w:t>6.9. Подготовка к ведению гражданской обороны на территории муниципального образования осуществляется в мирное время и включает в себя:</w:t>
      </w:r>
    </w:p>
    <w:p w:rsidR="00BB1CDD" w:rsidRPr="008F3399" w:rsidRDefault="00BB1CDD" w:rsidP="00CC3C7F">
      <w:pPr>
        <w:ind w:firstLine="709"/>
        <w:jc w:val="both"/>
      </w:pPr>
      <w:r w:rsidRPr="008F3399">
        <w:t>разработку и корректировку планов гражданской обороны и защиты населения муниципального образования;</w:t>
      </w:r>
    </w:p>
    <w:p w:rsidR="00BB1CDD" w:rsidRPr="008F3399" w:rsidRDefault="00BB1CDD" w:rsidP="00CC3C7F">
      <w:pPr>
        <w:ind w:firstLine="709"/>
        <w:jc w:val="both"/>
      </w:pPr>
      <w:r w:rsidRPr="008F3399">
        <w:t>создание, подготовку и обеспечение готовности к действиям органов управления, сил и средств, предназначенных для решения задач гражданской обороны и защиты населения;</w:t>
      </w:r>
    </w:p>
    <w:p w:rsidR="00BB1CDD" w:rsidRPr="008F3399" w:rsidRDefault="00BB1CDD" w:rsidP="00CC3C7F">
      <w:pPr>
        <w:ind w:firstLine="709"/>
        <w:jc w:val="both"/>
      </w:pPr>
      <w:r w:rsidRPr="008F3399">
        <w:t>создание и подготовку к работе в условиях военного времени органов и пунктов управления;</w:t>
      </w:r>
    </w:p>
    <w:p w:rsidR="00BB1CDD" w:rsidRPr="008F3399" w:rsidRDefault="00BB1CDD" w:rsidP="00CC3C7F">
      <w:pPr>
        <w:ind w:firstLine="709"/>
        <w:jc w:val="both"/>
      </w:pPr>
      <w:r w:rsidRPr="008F3399">
        <w:t>создание, подготовку и обеспечение готовности к действиям эвакуационных органов всех уровней;</w:t>
      </w:r>
    </w:p>
    <w:p w:rsidR="00BB1CDD" w:rsidRPr="008F3399" w:rsidRDefault="00BB1CDD" w:rsidP="00CC3C7F">
      <w:pPr>
        <w:ind w:firstLine="709"/>
        <w:jc w:val="both"/>
      </w:pPr>
      <w:r w:rsidRPr="008F3399">
        <w:t>экспертную оценку, составление перечней материальных и культурных ценностей, подлежащих вывозу в безопасные районы, подготовку тары и упаковочного материала, личного состава погрузочно-разгрузочных команд;</w:t>
      </w:r>
    </w:p>
    <w:p w:rsidR="00BB1CDD" w:rsidRPr="008F3399" w:rsidRDefault="00BB1CDD" w:rsidP="00CC3C7F">
      <w:pPr>
        <w:ind w:firstLine="709"/>
        <w:jc w:val="both"/>
      </w:pPr>
      <w:r w:rsidRPr="008F3399">
        <w:t>определение необходимого количества транспортных средств для эвакуации населения категорированных городов, материальных и культурных ценностей в безопасные районы;</w:t>
      </w:r>
    </w:p>
    <w:p w:rsidR="00BB1CDD" w:rsidRPr="008F3399" w:rsidRDefault="00BB1CDD" w:rsidP="00CC3C7F">
      <w:pPr>
        <w:ind w:firstLine="709"/>
        <w:jc w:val="both"/>
      </w:pPr>
      <w:r w:rsidRPr="008F3399">
        <w:t>подготовка мест размещения эвакуированного населения, хранения вывозимых материальных и культурных ценностей в безопасных районах;</w:t>
      </w:r>
    </w:p>
    <w:p w:rsidR="00BB1CDD" w:rsidRPr="008F3399" w:rsidRDefault="00BB1CDD" w:rsidP="00CC3C7F">
      <w:pPr>
        <w:ind w:firstLine="709"/>
        <w:jc w:val="both"/>
      </w:pPr>
      <w:r w:rsidRPr="008F3399">
        <w:t>создание и подготовку территориальных и объектовых нештатных аварийно-спасательных формирований и руководство их деятельностью;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организацию и поддержание взаимодействия с соответствующими федеральными органами исполнительной власти, территориальными органами федеральных органов исполнительной власти, органами военного командования, исполнительными органами государственной власти области и органами местного самоуправления;</w:t>
      </w:r>
    </w:p>
    <w:p w:rsidR="00BB1CDD" w:rsidRPr="008F3399" w:rsidRDefault="00BB1CDD" w:rsidP="00CC3C7F">
      <w:pPr>
        <w:ind w:firstLine="709"/>
        <w:jc w:val="both"/>
      </w:pPr>
      <w:r w:rsidRPr="008F3399">
        <w:t>планирование и организацию основных видов жизнеобеспечения населения;</w:t>
      </w:r>
    </w:p>
    <w:p w:rsidR="00BB1CDD" w:rsidRPr="008F3399" w:rsidRDefault="00BB1CDD" w:rsidP="00CC3C7F">
      <w:pPr>
        <w:ind w:firstLine="709"/>
        <w:jc w:val="both"/>
      </w:pPr>
      <w:r w:rsidRPr="008F3399">
        <w:t>планирование и руководство проведением мероприятий по поддержанию устойчивого функционирования организаций;</w:t>
      </w:r>
    </w:p>
    <w:p w:rsidR="00BB1CDD" w:rsidRPr="008F3399" w:rsidRDefault="00BB1CDD" w:rsidP="00CC3C7F">
      <w:pPr>
        <w:ind w:firstLine="709"/>
        <w:jc w:val="both"/>
      </w:pPr>
      <w:r w:rsidRPr="008F3399">
        <w:t>подготовку к проведению инженерно-технических мероприятий по уменьшению демаскирующих признаков организаций и предприятий;</w:t>
      </w:r>
    </w:p>
    <w:p w:rsidR="00BB1CDD" w:rsidRPr="008F3399" w:rsidRDefault="00BB1CDD" w:rsidP="00CC3C7F">
      <w:pPr>
        <w:ind w:firstLine="709"/>
        <w:jc w:val="both"/>
      </w:pPr>
      <w:r w:rsidRPr="008F3399">
        <w:t>определение потребности и создание запасов финансовых, материально-технических, продовольственных, медицинских и иных средств для обеспечения выполнения мероприятий по гражданской обороне, защите населения;</w:t>
      </w:r>
    </w:p>
    <w:p w:rsidR="00BB1CDD" w:rsidRPr="008F3399" w:rsidRDefault="00BB1CDD" w:rsidP="00CC3C7F">
      <w:pPr>
        <w:ind w:firstLine="709"/>
        <w:jc w:val="both"/>
      </w:pPr>
      <w:r w:rsidRPr="008F3399">
        <w:t>планирование обеспечения органов управления, сил гражданской обороны автотракторной и специальной техникой, приборами и инструментами, горюче-смазочными материалами, продовольствием и водой, средствами связи, средствами медицинской, радиационной и химической защиты, медицинским и вещевым имуществом, средствами обеззараживания, строительными материалами, топливом, другими видами материальных и технических средств и их защиты;</w:t>
      </w:r>
    </w:p>
    <w:p w:rsidR="00BB1CDD" w:rsidRPr="008F3399" w:rsidRDefault="00BB1CDD" w:rsidP="00CC3C7F">
      <w:pPr>
        <w:ind w:firstLine="709"/>
        <w:jc w:val="both"/>
      </w:pPr>
      <w:r w:rsidRPr="008F3399">
        <w:t>поддержание в исправном состоянии и в постоянной готовности техники, привлекаемой к решению задач гражданской обороны;</w:t>
      </w:r>
    </w:p>
    <w:p w:rsidR="00BB1CDD" w:rsidRPr="008F3399" w:rsidRDefault="00BB1CDD" w:rsidP="00CC3C7F">
      <w:pPr>
        <w:ind w:firstLine="709"/>
        <w:jc w:val="both"/>
      </w:pPr>
      <w:r w:rsidRPr="008F3399">
        <w:t>6.10. Ведение гражданской обороны на территории муниципального образования осуществляется при приведении системы гражданской обороны в установленные степени готовности и в условиях военного времени и включает в себя:</w:t>
      </w:r>
    </w:p>
    <w:p w:rsidR="00BB1CDD" w:rsidRPr="008F3399" w:rsidRDefault="00BB1CDD" w:rsidP="00CC3C7F">
      <w:pPr>
        <w:ind w:firstLine="709"/>
        <w:jc w:val="both"/>
      </w:pPr>
      <w:r w:rsidRPr="008F3399">
        <w:t>6.10.1. По вопросам управления мероприятиями гражданской обороны:</w:t>
      </w:r>
    </w:p>
    <w:p w:rsidR="00BB1CDD" w:rsidRPr="008F3399" w:rsidRDefault="00BB1CDD" w:rsidP="00CC3C7F">
      <w:pPr>
        <w:ind w:firstLine="709"/>
        <w:jc w:val="both"/>
      </w:pPr>
      <w:r w:rsidRPr="008F3399">
        <w:t>приведение в готовность системы управления организации;</w:t>
      </w:r>
    </w:p>
    <w:p w:rsidR="00BB1CDD" w:rsidRPr="008F3399" w:rsidRDefault="00BB1CDD" w:rsidP="00CC3C7F">
      <w:pPr>
        <w:ind w:firstLine="709"/>
        <w:jc w:val="both"/>
      </w:pPr>
      <w:r w:rsidRPr="008F3399">
        <w:t>развертывание работы штабов, боевых расчетов ГО на пункте управления;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и проведение мероприятий, обеспечивающих устойчивое управление органами управления, силами и средствами при осуществлении мероприятий гражданской обороны.</w:t>
      </w:r>
    </w:p>
    <w:p w:rsidR="00BB1CDD" w:rsidRPr="008F3399" w:rsidRDefault="00BB1CDD" w:rsidP="00CC3C7F">
      <w:pPr>
        <w:ind w:firstLine="709"/>
        <w:jc w:val="both"/>
      </w:pPr>
      <w:r w:rsidRPr="008F3399">
        <w:t>6.10.2. По вопросам обеспечения оповещения населения муниципального образования:</w:t>
      </w:r>
    </w:p>
    <w:p w:rsidR="00BB1CDD" w:rsidRPr="008F3399" w:rsidRDefault="00BB1CDD" w:rsidP="00CC3C7F">
      <w:pPr>
        <w:ind w:firstLine="709"/>
        <w:jc w:val="both"/>
      </w:pPr>
      <w:r w:rsidRPr="008F3399">
        <w:t>поддержание в состоянии постоянной готовности к использованию технических систем управления гражданской обороны, территориальной системы оповещения населения;</w:t>
      </w:r>
    </w:p>
    <w:p w:rsidR="00BB1CDD" w:rsidRPr="008F3399" w:rsidRDefault="00BB1CDD" w:rsidP="00CC3C7F">
      <w:pPr>
        <w:ind w:firstLine="709"/>
        <w:jc w:val="both"/>
      </w:pPr>
      <w:r w:rsidRPr="008F3399">
        <w:t>своевременное оповещение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BB1CDD" w:rsidRPr="008F3399" w:rsidRDefault="00BB1CDD" w:rsidP="00CC3C7F">
      <w:pPr>
        <w:ind w:firstLine="709"/>
        <w:jc w:val="both"/>
      </w:pPr>
      <w:r w:rsidRPr="008F3399">
        <w:t>6.10.3. По вопросам медицинского обеспечения населения муниципального образования: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и проведение медицинских, лечебно-эвакуационных, санитарно-гигиенических и противоэпидемических мероприятий, направленных на сохранение жизни и здоровья населения, а также своевременное оказание медицинской помощи пораженным и больным гражданам;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и проведение комплекса санитарно-гигиенических и противоэпидемических мероприятий, направленных на предупреждение возникновения и распространения инфекционных заболеваний;</w:t>
      </w:r>
    </w:p>
    <w:p w:rsidR="00BB1CDD" w:rsidRPr="008F3399" w:rsidRDefault="00BB1CDD" w:rsidP="00CC3C7F">
      <w:pPr>
        <w:ind w:firstLine="709"/>
        <w:jc w:val="both"/>
      </w:pPr>
      <w:r w:rsidRPr="008F3399">
        <w:t>обеспечение санитарного благополучия населения (рабочих и служащих), устранение неблагоприятных санитарных последствий применения противником средств массового поражения;</w:t>
      </w:r>
    </w:p>
    <w:p w:rsidR="00BB1CDD" w:rsidRPr="008F3399" w:rsidRDefault="00BB1CDD" w:rsidP="00CC3C7F">
      <w:pPr>
        <w:ind w:firstLine="709"/>
        <w:jc w:val="both"/>
      </w:pPr>
      <w:r w:rsidRPr="008F3399">
        <w:t>6.10.4. По вопросам социального обеспечения населения муниципального образования: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всесторонней социальной помощи населению (рабочим и служащим), пострадавшему от опасностей, возникших при ведении военных действий или вследствие этих действий, а также при чрезвычайных ситуациях природного и техногенного характера, включая террористические акты;</w:t>
      </w:r>
    </w:p>
    <w:p w:rsidR="00BB1CDD" w:rsidRPr="008F3399" w:rsidRDefault="00BB1CDD" w:rsidP="00CC3C7F">
      <w:pPr>
        <w:ind w:firstLine="709"/>
        <w:jc w:val="both"/>
      </w:pPr>
      <w:r w:rsidRPr="008F3399">
        <w:t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населения, размещение людей, оставшихся без жилья, в домах отдыха, пансионатах и других оздоровительных учреждениях, временных жилищах (сборных домах, палатках, землянках и т.п.), а также осуществление подселения населения на площадь сохранившегося жилого фонда;</w:t>
      </w:r>
    </w:p>
    <w:p w:rsidR="00BB1CDD" w:rsidRPr="008F3399" w:rsidRDefault="00BB1CDD" w:rsidP="00CC3C7F">
      <w:pPr>
        <w:ind w:firstLine="709"/>
        <w:jc w:val="both"/>
      </w:pPr>
      <w:r w:rsidRPr="008F3399">
        <w:t>6.10.5. По вопросам транспортного обеспечения населения муниципального образования:</w:t>
      </w:r>
    </w:p>
    <w:p w:rsidR="00BB1CDD" w:rsidRPr="008F3399" w:rsidRDefault="00BB1CDD" w:rsidP="00CC3C7F">
      <w:pPr>
        <w:ind w:firstLine="709"/>
        <w:jc w:val="both"/>
      </w:pPr>
      <w:r w:rsidRPr="008F3399">
        <w:t>мониторинг исправности транспорта, а также транспорта, остающегося после мобилизации на объектах экономики, независимо от его ведомственной принадлежности и форм собственности;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и осуществление транспортных перевозок в целях гражданской обороны (вывоз эвакуируемого населения (рабочих и служащих), материальных и культурных ценностей в безопасную зону, доставка сил гражданской обороны и рабочих смен к местам работ, эвакуация пораженных в больничные базы, доставка материальных средств, необходимых для проведения аварийно-спасательных и других неотложных работ);</w:t>
      </w:r>
    </w:p>
    <w:p w:rsidR="00BB1CDD" w:rsidRPr="008F3399" w:rsidRDefault="00BB1CDD" w:rsidP="00CC3C7F">
      <w:pPr>
        <w:ind w:firstLine="709"/>
        <w:jc w:val="both"/>
      </w:pPr>
      <w:r w:rsidRPr="008F3399">
        <w:t>6.10.6. По вопросам инженерного обеспечения населения муниципального образования: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строительства недостающего фонда защитных сооружений (быстровозводимых убежищ и противорадиационных укрытий) для защиты населения (рабочих и служащих) от всех видов поражающих факторов и последствий применения современных средств поражения;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инженерного оборудования пунктов управления, сборных и промежуточных пунктов эвакуации, станций посадки и высадки эвакуируемого населения, приемных эвакуационных пунктов и районов размещения эвакуируемого населения (рабочих и служащих) в безопасных районах и исходных районов сил гражданской обороны;</w:t>
      </w:r>
    </w:p>
    <w:p w:rsidR="00BB1CDD" w:rsidRPr="008F3399" w:rsidRDefault="00BB1CDD" w:rsidP="00CC3C7F">
      <w:pPr>
        <w:ind w:firstLine="709"/>
        <w:jc w:val="both"/>
      </w:pPr>
      <w:r w:rsidRPr="008F3399">
        <w:t>восстановление в приоритетном порядке объектов экономики в условиях военного времени;</w:t>
      </w:r>
    </w:p>
    <w:p w:rsidR="00BB1CDD" w:rsidRPr="008F3399" w:rsidRDefault="00BB1CDD" w:rsidP="00CC3C7F">
      <w:pPr>
        <w:ind w:firstLine="709"/>
        <w:jc w:val="both"/>
      </w:pPr>
      <w:r w:rsidRPr="008F3399">
        <w:t>ведение инженерной разведки на маршрутах ввода сил гражданской обороны, в очагах поражения и зонах катастрофического затопления;</w:t>
      </w:r>
    </w:p>
    <w:p w:rsidR="00BB1CDD" w:rsidRPr="008F3399" w:rsidRDefault="00BB1CDD" w:rsidP="00CC3C7F">
      <w:pPr>
        <w:ind w:firstLine="709"/>
        <w:jc w:val="both"/>
      </w:pPr>
      <w:r w:rsidRPr="008F3399">
        <w:t>осуществление мероприятий, направленных на повышение устойчивости функционирования объектов, специальных инженерных сетей и коммуникаций жилищно-коммунального хозяйства, их срочное восстановление;</w:t>
      </w:r>
    </w:p>
    <w:p w:rsidR="00BB1CDD" w:rsidRPr="008F3399" w:rsidRDefault="00BB1CDD" w:rsidP="00CC3C7F">
      <w:pPr>
        <w:ind w:firstLine="709"/>
        <w:jc w:val="both"/>
      </w:pPr>
      <w:r w:rsidRPr="008F3399">
        <w:t>проведение неотложных работ по локализации и ликвидации аварий на специальных инженерных сетях и коммуникациях.</w:t>
      </w:r>
    </w:p>
    <w:p w:rsidR="00BB1CDD" w:rsidRPr="008F3399" w:rsidRDefault="00BB1CDD" w:rsidP="00CC3C7F">
      <w:pPr>
        <w:ind w:firstLine="709"/>
        <w:jc w:val="both"/>
      </w:pPr>
      <w:r w:rsidRPr="008F3399">
        <w:t>6.10.7. По вопросам жилищно-коммунального обеспечения населения муниципального образования:</w:t>
      </w:r>
    </w:p>
    <w:p w:rsidR="00BB1CDD" w:rsidRPr="008F3399" w:rsidRDefault="00BB1CDD" w:rsidP="00CC3C7F">
      <w:pPr>
        <w:ind w:firstLine="709"/>
        <w:jc w:val="both"/>
      </w:pPr>
      <w:r w:rsidRPr="008F3399">
        <w:t>обеспечение готовности коммунальных служб к работе в условиях военного времени;</w:t>
      </w:r>
    </w:p>
    <w:p w:rsidR="00BB1CDD" w:rsidRPr="008F3399" w:rsidRDefault="00BB1CDD" w:rsidP="00CC3C7F">
      <w:pPr>
        <w:ind w:firstLine="709"/>
        <w:jc w:val="both"/>
      </w:pPr>
      <w:r w:rsidRPr="008F3399">
        <w:t>создание и организация безотказной работы защищенной системы водоснабжения, создание запасов воды и поддержание в готовности технических средств ее доставки;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защиты водоисточников и сооружений водопроводного хозяйства от заражения химически опасными, отравляющими, радиоактивными веществами и биологическими средствами;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лабораторного контроля питьевой и сточных вод в пунктах водоснабжения;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и проведение санитарной обработки людей, обеззараживания одежды, объектов, техники, территорий и воды на коммунально-бытовых предприятиях муниципального образования;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и осуществление срочного захоронения трупов;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размещения пострадавшего и эвакуированного населения (рабочих и служащих), их коммунально-бытового обеспечения;</w:t>
      </w:r>
    </w:p>
    <w:p w:rsidR="00BB1CDD" w:rsidRPr="008F3399" w:rsidRDefault="00BB1CDD" w:rsidP="00CC3C7F">
      <w:pPr>
        <w:ind w:firstLine="709"/>
        <w:jc w:val="both"/>
      </w:pPr>
      <w:r w:rsidRPr="008F3399">
        <w:t>6.10.8. По вопросам обеспечения населения муниципального образования товарами первой необходимости и питанием:</w:t>
      </w:r>
    </w:p>
    <w:p w:rsidR="00BB1CDD" w:rsidRPr="008F3399" w:rsidRDefault="00BB1CDD" w:rsidP="00CC3C7F">
      <w:pPr>
        <w:ind w:firstLine="709"/>
        <w:jc w:val="both"/>
      </w:pPr>
      <w:r w:rsidRPr="008F3399">
        <w:t>обеспечение горячим питанием или сухими пайками пострадавшего и пораженного населения (рабочих и служащих) до поступления его в стационарные лечебные учреждения;</w:t>
      </w:r>
    </w:p>
    <w:p w:rsidR="00BB1CDD" w:rsidRPr="008F3399" w:rsidRDefault="00BB1CDD" w:rsidP="00CC3C7F">
      <w:pPr>
        <w:ind w:firstLine="709"/>
        <w:jc w:val="both"/>
      </w:pPr>
      <w:r w:rsidRPr="008F3399">
        <w:t>снабжение товарами первой необходимости населения (рабочих и служащих), а также личного состава аварийно-спасательных формирований в исходных районах и при ведении аварийно-спасательных и других неотложных работ;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доставки и передачи на санитарно-обмывочные пункты комплектов белья, одежды и обуви;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защиты товарных запасов продовольствия и промышленных товаров первой необходимости от поражающих факторов оружия массового поражения и других средств нападения противника, учета потерь этих запасов.</w:t>
      </w:r>
    </w:p>
    <w:p w:rsidR="00BB1CDD" w:rsidRPr="008F3399" w:rsidRDefault="00BB1CDD" w:rsidP="00CC3C7F">
      <w:pPr>
        <w:ind w:firstLine="709"/>
        <w:jc w:val="both"/>
      </w:pPr>
      <w:r w:rsidRPr="008F3399">
        <w:t>6.10.9. По вопросам обеспечения горюче-смазочными материалами и энергоснабжением: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обеспечения горюче-смазочными материалами автотракторной, специальной техники и других технических средств, привлекаемых для проведения мероприятий по гражданской обороне;</w:t>
      </w:r>
    </w:p>
    <w:p w:rsidR="00BB1CDD" w:rsidRPr="008F3399" w:rsidRDefault="00BB1CDD" w:rsidP="00CC3C7F">
      <w:pPr>
        <w:ind w:firstLine="709"/>
        <w:jc w:val="both"/>
      </w:pPr>
      <w:r w:rsidRPr="008F3399">
        <w:t>обеспечение бесперебойной подачи газа, топлива, электрической энергии для обеспечения нужд населения и функционирования организаций при ведении гражданской обороны;</w:t>
      </w:r>
    </w:p>
    <w:p w:rsidR="00BB1CDD" w:rsidRPr="008F3399" w:rsidRDefault="00BB1CDD" w:rsidP="00CC3C7F">
      <w:pPr>
        <w:ind w:firstLine="709"/>
        <w:jc w:val="both"/>
      </w:pPr>
      <w:r w:rsidRPr="008F3399">
        <w:t>обеспечение электрической энергией населения (организаций), аварийно-спасательных формирований в ходе проведения ими аварийно-спасательных и других неотложных работ;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проведения мероприятий по повышению устойчивости функционирования объектов энергоснабжения;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и проведение мероприятий по светомаскировке.</w:t>
      </w:r>
    </w:p>
    <w:p w:rsidR="00BB1CDD" w:rsidRPr="008F3399" w:rsidRDefault="00BB1CDD" w:rsidP="00CC3C7F">
      <w:pPr>
        <w:ind w:firstLine="709"/>
        <w:jc w:val="both"/>
      </w:pPr>
      <w:r w:rsidRPr="008F3399">
        <w:t>6.10.10. По вопросам обеспечения охраны общественного порядка:</w:t>
      </w:r>
    </w:p>
    <w:p w:rsidR="00BB1CDD" w:rsidRPr="008F3399" w:rsidRDefault="00BB1CDD" w:rsidP="00CC3C7F">
      <w:pPr>
        <w:ind w:firstLine="709"/>
        <w:jc w:val="both"/>
      </w:pPr>
      <w:r w:rsidRPr="008F3399">
        <w:t>охрана и оборона важных в стратегическом отношении объектов, объектов на коммуникациях, включенных в перечень, утверждаемый Правительством Российской Федерации;</w:t>
      </w:r>
    </w:p>
    <w:p w:rsidR="00BB1CDD" w:rsidRPr="008F3399" w:rsidRDefault="00BB1CDD" w:rsidP="00CC3C7F">
      <w:pPr>
        <w:ind w:firstLine="709"/>
        <w:jc w:val="both"/>
      </w:pPr>
      <w:r w:rsidRPr="008F3399">
        <w:t>организация и проведение мероприятий, направленных на поддержание общественного порядка в городах, отнесенных к группе по гражданской обороне, других населенных пунктах, на маршрутах эвакуации населения, а также обеспечение охраны материальных и культурных ценностей в военное время;</w:t>
      </w:r>
    </w:p>
    <w:p w:rsidR="00BB1CDD" w:rsidRPr="008F3399" w:rsidRDefault="00BB1CDD" w:rsidP="00CC3C7F">
      <w:pPr>
        <w:ind w:firstLine="709"/>
        <w:jc w:val="both"/>
      </w:pPr>
      <w:r w:rsidRPr="008F3399">
        <w:t>обеспечение в установленном порядке надзора (контроля) за соблюдением должностными лицами и населением правил световой маскировки, карантина, выполнением решений органов государственной власти по вопросам обеспечения общественного порядка при введении военного положения и при проведении мероприятий гражданской обороны;</w:t>
      </w:r>
    </w:p>
    <w:p w:rsidR="00BB1CDD" w:rsidRPr="008F3399" w:rsidRDefault="00BB1CDD" w:rsidP="00CC3C7F">
      <w:pPr>
        <w:ind w:firstLine="709"/>
        <w:jc w:val="both"/>
      </w:pPr>
      <w:r w:rsidRPr="008F3399">
        <w:t>обеспечение общественного порядка и безопасности дорожного движения на маршрутах ввода сил гражданской обороны в очаги поражения, при проведении в них аварийно-спасательных и других неотложных работ, а также при выводе из этих очагов пострадавших;</w:t>
      </w:r>
    </w:p>
    <w:p w:rsidR="00BB1CDD" w:rsidRPr="008F3399" w:rsidRDefault="00BB1CDD" w:rsidP="00CC3C7F">
      <w:pPr>
        <w:ind w:firstLine="709"/>
        <w:jc w:val="both"/>
      </w:pPr>
      <w:r w:rsidRPr="008F3399">
        <w:t>6.10.11. По вопросам противопожарного обеспечения муниципального образования:</w:t>
      </w:r>
    </w:p>
    <w:p w:rsidR="00BB1CDD" w:rsidRPr="008F3399" w:rsidRDefault="00BB1CDD" w:rsidP="00CC3C7F">
      <w:pPr>
        <w:ind w:firstLine="709"/>
        <w:jc w:val="both"/>
      </w:pPr>
      <w:r w:rsidRPr="008F3399">
        <w:t>обеспечение готовности сил и средств противопожарной службы и НАСФ;</w:t>
      </w:r>
    </w:p>
    <w:p w:rsidR="00BB1CDD" w:rsidRPr="008F3399" w:rsidRDefault="00BB1CDD" w:rsidP="00CC3C7F">
      <w:pPr>
        <w:ind w:firstLine="709"/>
        <w:jc w:val="both"/>
      </w:pPr>
      <w:r w:rsidRPr="008F3399">
        <w:t>проведение профилактических мероприятий, направленных на повышение противопожарной устойчивости населенных пунктов и предприятий;</w:t>
      </w:r>
    </w:p>
    <w:p w:rsidR="00BB1CDD" w:rsidRPr="008F3399" w:rsidRDefault="00BB1CDD" w:rsidP="00CC3C7F">
      <w:pPr>
        <w:ind w:firstLine="709"/>
        <w:jc w:val="both"/>
      </w:pPr>
      <w:r w:rsidRPr="008F3399">
        <w:t>спасение и эвакуация людей из горящих, задымленных и загазованных зданий и сооружений;</w:t>
      </w:r>
    </w:p>
    <w:p w:rsidR="00BB1CDD" w:rsidRPr="008F3399" w:rsidRDefault="00BB1CDD" w:rsidP="00CC3C7F">
      <w:pPr>
        <w:ind w:firstLine="709"/>
        <w:jc w:val="both"/>
      </w:pPr>
      <w:r w:rsidRPr="008F3399">
        <w:t>привлечение населения к обеспечению пожарной безопасности.</w:t>
      </w:r>
    </w:p>
    <w:p w:rsidR="00BB1CDD" w:rsidRPr="008F3399" w:rsidRDefault="00BB1CDD" w:rsidP="00CC3C7F">
      <w:pPr>
        <w:ind w:firstLine="709"/>
        <w:jc w:val="both"/>
      </w:pPr>
      <w:r w:rsidRPr="008F3399">
        <w:t>6.10.12. По вопросам дорожного обеспечения муниципального образования:</w:t>
      </w:r>
    </w:p>
    <w:p w:rsidR="00BB1CDD" w:rsidRPr="008F3399" w:rsidRDefault="00BB1CDD" w:rsidP="00CC3C7F">
      <w:pPr>
        <w:ind w:firstLine="709"/>
        <w:jc w:val="both"/>
      </w:pPr>
      <w:r w:rsidRPr="008F3399">
        <w:t>разработка мероприятий, направленных на обеспечение содержания в исправном состоянии автомобильных дорог и мостов;</w:t>
      </w:r>
    </w:p>
    <w:p w:rsidR="00BB1CDD" w:rsidRPr="008F3399" w:rsidRDefault="00BB1CDD" w:rsidP="00CC3C7F">
      <w:pPr>
        <w:ind w:firstLine="709"/>
        <w:jc w:val="both"/>
      </w:pPr>
      <w:r w:rsidRPr="008F3399">
        <w:t>поддержание дорог и дорожных сооружений в проезжем состоянии, строительство новых дорог, оборудование колонных путей и переправ;</w:t>
      </w:r>
    </w:p>
    <w:p w:rsidR="00BB1CDD" w:rsidRPr="008F3399" w:rsidRDefault="00BB1CDD" w:rsidP="00CC3C7F">
      <w:pPr>
        <w:ind w:firstLine="709"/>
        <w:jc w:val="both"/>
      </w:pPr>
      <w:r w:rsidRPr="008F3399">
        <w:t>ремонт и содержание автомобильных дорог и искусственных сооружений на них;</w:t>
      </w:r>
    </w:p>
    <w:p w:rsidR="00BB1CDD" w:rsidRPr="008F3399" w:rsidRDefault="00BB1CDD" w:rsidP="00CC3C7F">
      <w:pPr>
        <w:ind w:firstLine="709"/>
        <w:jc w:val="both"/>
      </w:pPr>
      <w:r w:rsidRPr="008F3399">
        <w:t>осуществление мероприятий по техническому прикрытию автомобильных дорог, ликвидация в кратчайший срок их разрушений и повреждений, предназначенных для ввода сил в районы аварийно-спасательных и других неотложных работ, эвакуации пораженных (создание запасов строительных материалов и готовых конструкций, выделение и расстановка сил и средств для выполнения восстановительных работ на важнейших объектах и участках дорог).</w:t>
      </w:r>
    </w:p>
    <w:p w:rsidR="00BB1CDD" w:rsidRPr="008F3399" w:rsidRDefault="00BB1CDD" w:rsidP="00431971">
      <w:pPr>
        <w:ind w:firstLine="709"/>
        <w:jc w:val="both"/>
      </w:pPr>
      <w:r w:rsidRPr="008F3399">
        <w:t>6.10.13. По вопросам защиты животных и растений:</w:t>
      </w:r>
    </w:p>
    <w:p w:rsidR="00BB1CDD" w:rsidRPr="008F3399" w:rsidRDefault="00BB1CDD" w:rsidP="00431971">
      <w:pPr>
        <w:ind w:firstLine="709"/>
        <w:jc w:val="both"/>
      </w:pPr>
      <w:r w:rsidRPr="008F3399">
        <w:t>проведение мероприятий по защите животных, растений и продукции животноводства, растениеводства на объектах сельскохозяйственного производства от оружия массового поражения;</w:t>
      </w:r>
    </w:p>
    <w:p w:rsidR="00BB1CDD" w:rsidRPr="008F3399" w:rsidRDefault="00BB1CDD" w:rsidP="00431971">
      <w:pPr>
        <w:ind w:firstLine="709"/>
        <w:jc w:val="both"/>
      </w:pPr>
      <w:r w:rsidRPr="008F3399">
        <w:t>ведение ветеринарной и фитопатологической разведки;</w:t>
      </w:r>
    </w:p>
    <w:p w:rsidR="00BB1CDD" w:rsidRPr="008F3399" w:rsidRDefault="00BB1CDD" w:rsidP="00431971">
      <w:pPr>
        <w:ind w:firstLine="709"/>
        <w:jc w:val="both"/>
      </w:pPr>
      <w:r w:rsidRPr="008F3399">
        <w:t>ведение наблюдения и проведение лабораторного контроля за зараженностью продуктов животноводства, растениеводства, кормов и воды.</w:t>
      </w:r>
    </w:p>
    <w:p w:rsidR="00BB1CDD" w:rsidRPr="008F3399" w:rsidRDefault="00BB1CDD" w:rsidP="00431971">
      <w:pPr>
        <w:ind w:firstLine="709"/>
        <w:jc w:val="both"/>
      </w:pPr>
      <w:r w:rsidRPr="008F3399">
        <w:t>6.10.14. По вопросам проведения эвакуации населения, материальных и культурных ценностей:</w:t>
      </w:r>
    </w:p>
    <w:p w:rsidR="00BB1CDD" w:rsidRPr="008F3399" w:rsidRDefault="00BB1CDD" w:rsidP="00431971">
      <w:pPr>
        <w:ind w:firstLine="709"/>
        <w:jc w:val="both"/>
      </w:pPr>
      <w:r w:rsidRPr="008F3399">
        <w:t>развертывание и обеспечение работы эвакуационных органов всех уровней;</w:t>
      </w:r>
    </w:p>
    <w:p w:rsidR="00BB1CDD" w:rsidRPr="008F3399" w:rsidRDefault="00BB1CDD" w:rsidP="00431971">
      <w:pPr>
        <w:ind w:firstLine="709"/>
        <w:jc w:val="both"/>
      </w:pPr>
      <w:r w:rsidRPr="008F3399">
        <w:t>проведение мероприятий по эвакуации населения, материальных и культурных ценностей в безопасные районы;</w:t>
      </w:r>
    </w:p>
    <w:p w:rsidR="00BB1CDD" w:rsidRPr="008F3399" w:rsidRDefault="00BB1CDD" w:rsidP="00431971">
      <w:pPr>
        <w:ind w:firstLine="709"/>
        <w:jc w:val="both"/>
      </w:pPr>
      <w:r w:rsidRPr="008F3399">
        <w:t>обеспечение размещения, первоочередного жизнеобеспечения эвакуированного населения в безопасных районах;</w:t>
      </w:r>
    </w:p>
    <w:p w:rsidR="00BB1CDD" w:rsidRPr="008F3399" w:rsidRDefault="00BB1CDD" w:rsidP="00431971">
      <w:pPr>
        <w:ind w:firstLine="709"/>
        <w:jc w:val="both"/>
      </w:pPr>
      <w:r w:rsidRPr="008F3399">
        <w:t>организацию и ведение регистрационного учета, а при необходимости и документирование эвакуированного населения в местах его размещения;</w:t>
      </w:r>
    </w:p>
    <w:p w:rsidR="00BB1CDD" w:rsidRPr="008F3399" w:rsidRDefault="00BB1CDD" w:rsidP="00431971">
      <w:pPr>
        <w:ind w:firstLine="709"/>
        <w:jc w:val="both"/>
      </w:pPr>
      <w:r w:rsidRPr="008F3399">
        <w:t>6.10.15. По вопросам проведения аварийно-спасательных и других неотложных работ:</w:t>
      </w:r>
    </w:p>
    <w:p w:rsidR="00BB1CDD" w:rsidRPr="008F3399" w:rsidRDefault="00BB1CDD" w:rsidP="00431971">
      <w:pPr>
        <w:ind w:firstLine="709"/>
        <w:jc w:val="both"/>
      </w:pPr>
      <w:r w:rsidRPr="008F3399">
        <w:t>создание и поддержание в готовности к действиям группировки сил и средств для проведения АСДНР;</w:t>
      </w:r>
    </w:p>
    <w:p w:rsidR="00BB1CDD" w:rsidRPr="008F3399" w:rsidRDefault="00BB1CDD" w:rsidP="00431971">
      <w:pPr>
        <w:ind w:firstLine="709"/>
        <w:jc w:val="both"/>
      </w:pPr>
      <w:r w:rsidRPr="008F3399">
        <w:t>ведение всех видов разведки на маршрутах ввода сил;</w:t>
      </w:r>
    </w:p>
    <w:p w:rsidR="00BB1CDD" w:rsidRPr="008F3399" w:rsidRDefault="00BB1CDD" w:rsidP="00431971">
      <w:pPr>
        <w:ind w:firstLine="709"/>
        <w:jc w:val="both"/>
      </w:pPr>
      <w:r w:rsidRPr="008F3399">
        <w:t>обеспечение безопасности дорожного движения и общественного порядка на маршрутах ввода сил и в районах проведения АСДНР;</w:t>
      </w:r>
    </w:p>
    <w:p w:rsidR="00BB1CDD" w:rsidRPr="008F3399" w:rsidRDefault="00BB1CDD" w:rsidP="00431971">
      <w:pPr>
        <w:ind w:firstLine="709"/>
        <w:jc w:val="both"/>
      </w:pPr>
      <w:r w:rsidRPr="008F3399">
        <w:t>осуществление мероприятий по учету потерь населения.</w:t>
      </w:r>
    </w:p>
    <w:p w:rsidR="00BB1CDD" w:rsidRPr="008F3399" w:rsidRDefault="00BB1CDD" w:rsidP="00431971">
      <w:pPr>
        <w:ind w:firstLine="709"/>
        <w:jc w:val="both"/>
      </w:pPr>
      <w:r w:rsidRPr="008F3399">
        <w:t> </w:t>
      </w:r>
    </w:p>
    <w:p w:rsidR="00BB1CDD" w:rsidRPr="008F3399" w:rsidRDefault="00BB1CDD" w:rsidP="00431971">
      <w:pPr>
        <w:jc w:val="center"/>
        <w:rPr>
          <w:b/>
        </w:rPr>
      </w:pPr>
      <w:r w:rsidRPr="008F3399">
        <w:rPr>
          <w:b/>
        </w:rPr>
        <w:t>7. Заключительные положения</w:t>
      </w:r>
    </w:p>
    <w:p w:rsidR="00BB1CDD" w:rsidRPr="008F3399" w:rsidRDefault="00BB1CDD" w:rsidP="00431971">
      <w:pPr>
        <w:ind w:firstLine="709"/>
        <w:jc w:val="both"/>
      </w:pPr>
      <w:r w:rsidRPr="008F3399">
        <w:t> </w:t>
      </w:r>
    </w:p>
    <w:p w:rsidR="00BB1CDD" w:rsidRPr="008F3399" w:rsidRDefault="00BB1CDD" w:rsidP="00431971">
      <w:pPr>
        <w:ind w:firstLine="709"/>
        <w:jc w:val="both"/>
      </w:pPr>
      <w:r w:rsidRPr="008F3399">
        <w:t>7.1. Финансирование мероприятий по гражданской обороне осуществляется в соответствии с законодательством Российской Федерации.</w:t>
      </w:r>
    </w:p>
    <w:p w:rsidR="00BB1CDD" w:rsidRPr="008F3399" w:rsidRDefault="00BB1CDD" w:rsidP="00431971">
      <w:pPr>
        <w:ind w:firstLine="709"/>
        <w:jc w:val="both"/>
      </w:pPr>
      <w:r w:rsidRPr="008F3399">
        <w:t>7.2. Неисполнение должностными лицами и гражданами Российской Федерации норм и требований в области гражданской обороны влечет ответственность в соответствии с законодательством Российской Федерации.</w:t>
      </w:r>
    </w:p>
    <w:p w:rsidR="00BB1CDD" w:rsidRDefault="00BB1CDD" w:rsidP="00115187"/>
    <w:p w:rsidR="00BB1CDD" w:rsidRDefault="00BB1CDD" w:rsidP="00115187"/>
    <w:p w:rsidR="00BB1CDD" w:rsidRDefault="00BB1CDD" w:rsidP="00115187"/>
    <w:p w:rsidR="00BB1CDD" w:rsidRDefault="00BB1CDD" w:rsidP="00115187"/>
    <w:p w:rsidR="00BB1CDD" w:rsidRDefault="00BB1CDD" w:rsidP="00115187">
      <w:r>
        <w:t>Начальник отдела по делам ГО и ЧС                                                   А.Г. Пинигин</w:t>
      </w:r>
    </w:p>
    <w:sectPr w:rsidR="00BB1CDD" w:rsidSect="00312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5369"/>
    <w:rsid w:val="0001258F"/>
    <w:rsid w:val="0003287E"/>
    <w:rsid w:val="000473E2"/>
    <w:rsid w:val="00053080"/>
    <w:rsid w:val="000A757F"/>
    <w:rsid w:val="000C61B8"/>
    <w:rsid w:val="000D7A77"/>
    <w:rsid w:val="000F2601"/>
    <w:rsid w:val="000F38B3"/>
    <w:rsid w:val="00114842"/>
    <w:rsid w:val="00115187"/>
    <w:rsid w:val="00120F92"/>
    <w:rsid w:val="0014077E"/>
    <w:rsid w:val="00142BE4"/>
    <w:rsid w:val="00145BFA"/>
    <w:rsid w:val="00157024"/>
    <w:rsid w:val="00177F2D"/>
    <w:rsid w:val="001822A3"/>
    <w:rsid w:val="00183D2A"/>
    <w:rsid w:val="00197C4F"/>
    <w:rsid w:val="001A7BE6"/>
    <w:rsid w:val="001B285C"/>
    <w:rsid w:val="001D6E2E"/>
    <w:rsid w:val="001E47D5"/>
    <w:rsid w:val="001F2B53"/>
    <w:rsid w:val="0020159F"/>
    <w:rsid w:val="00202C63"/>
    <w:rsid w:val="00204046"/>
    <w:rsid w:val="002277B0"/>
    <w:rsid w:val="00235491"/>
    <w:rsid w:val="00235E26"/>
    <w:rsid w:val="0024383B"/>
    <w:rsid w:val="002621F1"/>
    <w:rsid w:val="00274A5F"/>
    <w:rsid w:val="002778E1"/>
    <w:rsid w:val="002804CE"/>
    <w:rsid w:val="00291DD4"/>
    <w:rsid w:val="00294CC1"/>
    <w:rsid w:val="002B0AA3"/>
    <w:rsid w:val="002B6508"/>
    <w:rsid w:val="002C02E3"/>
    <w:rsid w:val="002C3059"/>
    <w:rsid w:val="002C3191"/>
    <w:rsid w:val="002D4A77"/>
    <w:rsid w:val="002F3186"/>
    <w:rsid w:val="0031216A"/>
    <w:rsid w:val="00337232"/>
    <w:rsid w:val="00344B59"/>
    <w:rsid w:val="00352A4A"/>
    <w:rsid w:val="00365A6B"/>
    <w:rsid w:val="003710A2"/>
    <w:rsid w:val="0038735C"/>
    <w:rsid w:val="003A28AF"/>
    <w:rsid w:val="003B314B"/>
    <w:rsid w:val="003D6EDE"/>
    <w:rsid w:val="003E773B"/>
    <w:rsid w:val="00405C32"/>
    <w:rsid w:val="00417C7A"/>
    <w:rsid w:val="00431971"/>
    <w:rsid w:val="00434F21"/>
    <w:rsid w:val="0043618E"/>
    <w:rsid w:val="00454D84"/>
    <w:rsid w:val="00476F73"/>
    <w:rsid w:val="00487EAE"/>
    <w:rsid w:val="00492752"/>
    <w:rsid w:val="004A2D09"/>
    <w:rsid w:val="004C44D9"/>
    <w:rsid w:val="004D078F"/>
    <w:rsid w:val="00501C5A"/>
    <w:rsid w:val="00540DDE"/>
    <w:rsid w:val="005564DB"/>
    <w:rsid w:val="005601D1"/>
    <w:rsid w:val="0056795A"/>
    <w:rsid w:val="00580433"/>
    <w:rsid w:val="00592A7F"/>
    <w:rsid w:val="005B661E"/>
    <w:rsid w:val="005C3B61"/>
    <w:rsid w:val="005C7B21"/>
    <w:rsid w:val="006107F7"/>
    <w:rsid w:val="00652BA7"/>
    <w:rsid w:val="006564DA"/>
    <w:rsid w:val="0068481A"/>
    <w:rsid w:val="006E16D9"/>
    <w:rsid w:val="006F178D"/>
    <w:rsid w:val="0070281B"/>
    <w:rsid w:val="007161BA"/>
    <w:rsid w:val="00733821"/>
    <w:rsid w:val="00751E03"/>
    <w:rsid w:val="007656BA"/>
    <w:rsid w:val="00790D3A"/>
    <w:rsid w:val="007C43CB"/>
    <w:rsid w:val="007D4E0B"/>
    <w:rsid w:val="007D529A"/>
    <w:rsid w:val="007E4667"/>
    <w:rsid w:val="007F3FD4"/>
    <w:rsid w:val="0080354A"/>
    <w:rsid w:val="00807202"/>
    <w:rsid w:val="00815A03"/>
    <w:rsid w:val="008664F1"/>
    <w:rsid w:val="008836B3"/>
    <w:rsid w:val="00896DF1"/>
    <w:rsid w:val="008A6700"/>
    <w:rsid w:val="008A724D"/>
    <w:rsid w:val="008B658B"/>
    <w:rsid w:val="008C2B13"/>
    <w:rsid w:val="008D115F"/>
    <w:rsid w:val="008F3399"/>
    <w:rsid w:val="00960F03"/>
    <w:rsid w:val="009803BC"/>
    <w:rsid w:val="009A55FB"/>
    <w:rsid w:val="009C747A"/>
    <w:rsid w:val="009D1236"/>
    <w:rsid w:val="009E48C6"/>
    <w:rsid w:val="009F772F"/>
    <w:rsid w:val="00A07F7D"/>
    <w:rsid w:val="00A1189E"/>
    <w:rsid w:val="00A2222E"/>
    <w:rsid w:val="00A235CA"/>
    <w:rsid w:val="00A25665"/>
    <w:rsid w:val="00A31118"/>
    <w:rsid w:val="00A35F11"/>
    <w:rsid w:val="00A44693"/>
    <w:rsid w:val="00A5546F"/>
    <w:rsid w:val="00AB7A01"/>
    <w:rsid w:val="00AC52BE"/>
    <w:rsid w:val="00AD2F84"/>
    <w:rsid w:val="00B076E0"/>
    <w:rsid w:val="00B20F85"/>
    <w:rsid w:val="00B257D7"/>
    <w:rsid w:val="00B34CE3"/>
    <w:rsid w:val="00B64137"/>
    <w:rsid w:val="00B9415E"/>
    <w:rsid w:val="00B968D1"/>
    <w:rsid w:val="00BA15EA"/>
    <w:rsid w:val="00BB1CDD"/>
    <w:rsid w:val="00BC2A19"/>
    <w:rsid w:val="00BD6CA3"/>
    <w:rsid w:val="00C01AFC"/>
    <w:rsid w:val="00C16EFA"/>
    <w:rsid w:val="00C306BA"/>
    <w:rsid w:val="00C42AD9"/>
    <w:rsid w:val="00C5065B"/>
    <w:rsid w:val="00C50C0D"/>
    <w:rsid w:val="00C57EC1"/>
    <w:rsid w:val="00C76278"/>
    <w:rsid w:val="00C81F27"/>
    <w:rsid w:val="00C823AB"/>
    <w:rsid w:val="00C91C38"/>
    <w:rsid w:val="00C979B7"/>
    <w:rsid w:val="00CA1DE3"/>
    <w:rsid w:val="00CB466D"/>
    <w:rsid w:val="00CB7F6D"/>
    <w:rsid w:val="00CC2CE5"/>
    <w:rsid w:val="00CC3C7F"/>
    <w:rsid w:val="00CE6942"/>
    <w:rsid w:val="00CF2F97"/>
    <w:rsid w:val="00CF6750"/>
    <w:rsid w:val="00D11155"/>
    <w:rsid w:val="00D1123A"/>
    <w:rsid w:val="00D563CE"/>
    <w:rsid w:val="00D76581"/>
    <w:rsid w:val="00D8001E"/>
    <w:rsid w:val="00D90E65"/>
    <w:rsid w:val="00DA00C3"/>
    <w:rsid w:val="00DB5369"/>
    <w:rsid w:val="00DC01F1"/>
    <w:rsid w:val="00DC4F30"/>
    <w:rsid w:val="00E01655"/>
    <w:rsid w:val="00E05AB3"/>
    <w:rsid w:val="00E2674B"/>
    <w:rsid w:val="00E27387"/>
    <w:rsid w:val="00E47449"/>
    <w:rsid w:val="00E91725"/>
    <w:rsid w:val="00EA1CF3"/>
    <w:rsid w:val="00EA5D3E"/>
    <w:rsid w:val="00EB0579"/>
    <w:rsid w:val="00EB3D51"/>
    <w:rsid w:val="00EC309D"/>
    <w:rsid w:val="00EE1447"/>
    <w:rsid w:val="00EE2D6A"/>
    <w:rsid w:val="00EE55D0"/>
    <w:rsid w:val="00EE5718"/>
    <w:rsid w:val="00F02A27"/>
    <w:rsid w:val="00F0477A"/>
    <w:rsid w:val="00F0508F"/>
    <w:rsid w:val="00F13509"/>
    <w:rsid w:val="00F14300"/>
    <w:rsid w:val="00F17306"/>
    <w:rsid w:val="00F2135C"/>
    <w:rsid w:val="00F344D5"/>
    <w:rsid w:val="00F40AA5"/>
    <w:rsid w:val="00F47EF6"/>
    <w:rsid w:val="00F947FC"/>
    <w:rsid w:val="00FC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187"/>
    <w:pPr>
      <w:widowControl w:val="0"/>
      <w:suppressAutoHyphens/>
    </w:pPr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530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F40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40AA5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" TargetMode="External"/><Relationship Id="rId4" Type="http://schemas.openxmlformats.org/officeDocument/2006/relationships/hyperlink" Target="garantF1://10007960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430</TotalTime>
  <Pages>16</Pages>
  <Words>6957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adm-uprav2</cp:lastModifiedBy>
  <cp:revision>31</cp:revision>
  <cp:lastPrinted>2014-08-05T04:43:00Z</cp:lastPrinted>
  <dcterms:created xsi:type="dcterms:W3CDTF">2014-02-12T00:14:00Z</dcterms:created>
  <dcterms:modified xsi:type="dcterms:W3CDTF">2014-08-05T04:45:00Z</dcterms:modified>
</cp:coreProperties>
</file>