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582" w:rsidRPr="007C122A" w:rsidRDefault="00661582" w:rsidP="0062560E">
      <w:pPr>
        <w:jc w:val="right"/>
        <w:rPr>
          <w:rFonts w:ascii="Times New Roman" w:hAnsi="Times New Roman"/>
          <w:sz w:val="20"/>
          <w:szCs w:val="20"/>
        </w:rPr>
      </w:pPr>
      <w:r w:rsidRPr="007C122A">
        <w:rPr>
          <w:rFonts w:ascii="Times New Roman" w:hAnsi="Times New Roman"/>
          <w:sz w:val="20"/>
          <w:szCs w:val="20"/>
        </w:rPr>
        <w:t xml:space="preserve">                                                        </w:t>
      </w:r>
    </w:p>
    <w:p w:rsidR="00661582" w:rsidRPr="007E1401" w:rsidRDefault="00661582" w:rsidP="0062560E">
      <w:pPr>
        <w:jc w:val="center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Российская Федерация</w:t>
      </w:r>
    </w:p>
    <w:p w:rsidR="00661582" w:rsidRPr="007E1401" w:rsidRDefault="00661582" w:rsidP="0062560E">
      <w:pPr>
        <w:jc w:val="center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Иркутская область</w:t>
      </w:r>
    </w:p>
    <w:p w:rsidR="00661582" w:rsidRPr="007E1401" w:rsidRDefault="00661582" w:rsidP="0062560E">
      <w:pPr>
        <w:jc w:val="center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Усть-Удинский район</w:t>
      </w:r>
    </w:p>
    <w:p w:rsidR="00661582" w:rsidRPr="007E1401" w:rsidRDefault="00661582" w:rsidP="0062560E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</w:t>
      </w:r>
    </w:p>
    <w:p w:rsidR="00661582" w:rsidRDefault="00661582" w:rsidP="0062560E">
      <w:pPr>
        <w:jc w:val="center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РАЙОННАЯ ДУМА</w:t>
      </w:r>
    </w:p>
    <w:p w:rsidR="00661582" w:rsidRDefault="00661582" w:rsidP="0062560E">
      <w:pPr>
        <w:jc w:val="center"/>
        <w:rPr>
          <w:rFonts w:ascii="Times New Roman" w:hAnsi="Times New Roman"/>
          <w:sz w:val="24"/>
          <w:szCs w:val="24"/>
        </w:rPr>
      </w:pPr>
    </w:p>
    <w:p w:rsidR="00661582" w:rsidRPr="007E1401" w:rsidRDefault="00661582" w:rsidP="0062560E">
      <w:pPr>
        <w:jc w:val="center"/>
        <w:rPr>
          <w:rFonts w:ascii="Times New Roman" w:hAnsi="Times New Roman"/>
          <w:sz w:val="24"/>
          <w:szCs w:val="24"/>
        </w:rPr>
      </w:pPr>
    </w:p>
    <w:p w:rsidR="00661582" w:rsidRPr="007E1401" w:rsidRDefault="00661582" w:rsidP="0062560E">
      <w:pPr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25</w:t>
      </w:r>
      <w:r w:rsidRPr="007E1401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 апреля</w:t>
      </w:r>
      <w:r w:rsidRPr="007E14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2016 </w:t>
      </w:r>
      <w:r w:rsidRPr="007E1401">
        <w:rPr>
          <w:rFonts w:ascii="Times New Roman" w:hAnsi="Times New Roman"/>
          <w:sz w:val="24"/>
          <w:szCs w:val="24"/>
        </w:rPr>
        <w:t xml:space="preserve"> г</w:t>
      </w:r>
      <w:r>
        <w:rPr>
          <w:rFonts w:ascii="Times New Roman" w:hAnsi="Times New Roman"/>
          <w:sz w:val="24"/>
          <w:szCs w:val="24"/>
        </w:rPr>
        <w:t>.                                                                                        № 18/3-РД</w:t>
      </w:r>
      <w:r w:rsidRPr="007E1401">
        <w:rPr>
          <w:rFonts w:ascii="Times New Roman" w:hAnsi="Times New Roman"/>
          <w:sz w:val="24"/>
          <w:szCs w:val="24"/>
        </w:rPr>
        <w:t xml:space="preserve">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</w:t>
      </w:r>
    </w:p>
    <w:p w:rsidR="00661582" w:rsidRPr="007E1401" w:rsidRDefault="00661582" w:rsidP="0062560E">
      <w:pPr>
        <w:jc w:val="center"/>
        <w:rPr>
          <w:rFonts w:ascii="Times New Roman" w:hAnsi="Times New Roman"/>
          <w:sz w:val="24"/>
          <w:szCs w:val="24"/>
        </w:rPr>
      </w:pPr>
    </w:p>
    <w:p w:rsidR="00661582" w:rsidRPr="007E1401" w:rsidRDefault="00661582" w:rsidP="0062560E">
      <w:pPr>
        <w:jc w:val="center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РЕШЕНИЕ</w:t>
      </w:r>
    </w:p>
    <w:p w:rsidR="00661582" w:rsidRPr="007E1401" w:rsidRDefault="00661582" w:rsidP="0062560E">
      <w:pPr>
        <w:jc w:val="center"/>
        <w:rPr>
          <w:rFonts w:ascii="Times New Roman" w:hAnsi="Times New Roman"/>
          <w:sz w:val="24"/>
          <w:szCs w:val="24"/>
        </w:rPr>
      </w:pPr>
    </w:p>
    <w:p w:rsidR="00661582" w:rsidRDefault="00661582" w:rsidP="0062560E">
      <w:pPr>
        <w:pStyle w:val="NormalWeb"/>
        <w:spacing w:after="0"/>
        <w:jc w:val="center"/>
      </w:pPr>
      <w:r w:rsidRPr="007E1401">
        <w:t>О</w:t>
      </w:r>
      <w:r>
        <w:t xml:space="preserve"> внесении изменений   в приложение к решению районной думы от 24.03.2016 года № 17/5-РД «Об утверждении прогнозного плана  (программы) приватизации муниципального имущества районного муниципального образования «Усть-Удинский район» на 2016 год»</w:t>
      </w:r>
    </w:p>
    <w:p w:rsidR="00661582" w:rsidRPr="007E1401" w:rsidRDefault="00661582" w:rsidP="0062560E">
      <w:pPr>
        <w:jc w:val="center"/>
        <w:rPr>
          <w:rFonts w:ascii="Times New Roman" w:hAnsi="Times New Roman"/>
          <w:sz w:val="24"/>
          <w:szCs w:val="24"/>
        </w:rPr>
      </w:pPr>
    </w:p>
    <w:p w:rsidR="00661582" w:rsidRPr="007E1401" w:rsidRDefault="00661582" w:rsidP="0062560E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 xml:space="preserve">Принято на </w:t>
      </w:r>
      <w:r>
        <w:rPr>
          <w:rFonts w:ascii="Times New Roman" w:hAnsi="Times New Roman"/>
          <w:sz w:val="24"/>
          <w:szCs w:val="24"/>
        </w:rPr>
        <w:t xml:space="preserve">18 </w:t>
      </w:r>
      <w:r w:rsidRPr="007E1401">
        <w:rPr>
          <w:rFonts w:ascii="Times New Roman" w:hAnsi="Times New Roman"/>
          <w:sz w:val="24"/>
          <w:szCs w:val="24"/>
        </w:rPr>
        <w:t xml:space="preserve"> заседании</w:t>
      </w:r>
    </w:p>
    <w:p w:rsidR="00661582" w:rsidRPr="007E1401" w:rsidRDefault="00661582" w:rsidP="0062560E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районной Думы 6</w:t>
      </w:r>
      <w:r w:rsidRPr="007E1401">
        <w:rPr>
          <w:rFonts w:ascii="Times New Roman" w:hAnsi="Times New Roman"/>
          <w:sz w:val="24"/>
          <w:szCs w:val="24"/>
        </w:rPr>
        <w:t xml:space="preserve">-го созыва </w:t>
      </w:r>
    </w:p>
    <w:p w:rsidR="00661582" w:rsidRPr="007E1401" w:rsidRDefault="00661582" w:rsidP="0062560E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21</w:t>
      </w:r>
      <w:r w:rsidRPr="007E1401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 xml:space="preserve"> апреля  2016</w:t>
      </w:r>
      <w:r w:rsidRPr="007E1401">
        <w:rPr>
          <w:rFonts w:ascii="Times New Roman" w:hAnsi="Times New Roman"/>
          <w:sz w:val="24"/>
          <w:szCs w:val="24"/>
        </w:rPr>
        <w:t xml:space="preserve"> года</w:t>
      </w:r>
    </w:p>
    <w:p w:rsidR="00661582" w:rsidRPr="007E1401" w:rsidRDefault="00661582" w:rsidP="0062560E">
      <w:pPr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 xml:space="preserve">                                                                 </w:t>
      </w:r>
    </w:p>
    <w:p w:rsidR="00661582" w:rsidRPr="007E1401" w:rsidRDefault="00661582" w:rsidP="0062560E">
      <w:pPr>
        <w:pStyle w:val="NormalWeb"/>
        <w:spacing w:after="0"/>
        <w:jc w:val="both"/>
      </w:pPr>
      <w:r w:rsidRPr="007E1401">
        <w:tab/>
        <w:t xml:space="preserve">  </w:t>
      </w:r>
      <w:r>
        <w:t xml:space="preserve">Руководствуясь </w:t>
      </w:r>
      <w:r w:rsidRPr="007E1401">
        <w:t>статьями 11, 30  Устава района,</w:t>
      </w:r>
    </w:p>
    <w:p w:rsidR="00661582" w:rsidRPr="007E1401" w:rsidRDefault="00661582" w:rsidP="0062560E">
      <w:pPr>
        <w:rPr>
          <w:rFonts w:ascii="Times New Roman" w:hAnsi="Times New Roman"/>
          <w:sz w:val="24"/>
          <w:szCs w:val="24"/>
        </w:rPr>
      </w:pPr>
    </w:p>
    <w:p w:rsidR="00661582" w:rsidRPr="007E1401" w:rsidRDefault="00661582" w:rsidP="0062560E">
      <w:pPr>
        <w:rPr>
          <w:rFonts w:ascii="Times New Roman" w:hAnsi="Times New Roman"/>
          <w:sz w:val="24"/>
          <w:szCs w:val="24"/>
        </w:rPr>
      </w:pPr>
    </w:p>
    <w:p w:rsidR="00661582" w:rsidRPr="007E1401" w:rsidRDefault="00661582" w:rsidP="0062560E">
      <w:pPr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 xml:space="preserve"> районная Дума РЕШИЛА:</w:t>
      </w:r>
    </w:p>
    <w:p w:rsidR="00661582" w:rsidRPr="007E1401" w:rsidRDefault="00661582" w:rsidP="0062560E">
      <w:pPr>
        <w:rPr>
          <w:rFonts w:ascii="Times New Roman" w:hAnsi="Times New Roman"/>
          <w:sz w:val="24"/>
          <w:szCs w:val="24"/>
        </w:rPr>
      </w:pPr>
    </w:p>
    <w:p w:rsidR="00661582" w:rsidRPr="00B14C54" w:rsidRDefault="00661582" w:rsidP="0062560E">
      <w:pPr>
        <w:pStyle w:val="NormalWeb"/>
        <w:numPr>
          <w:ilvl w:val="0"/>
          <w:numId w:val="1"/>
        </w:numPr>
        <w:spacing w:after="0"/>
        <w:ind w:left="426" w:hanging="426"/>
        <w:jc w:val="both"/>
      </w:pPr>
      <w:r w:rsidRPr="00B14C54">
        <w:t>В</w:t>
      </w:r>
      <w:r>
        <w:t xml:space="preserve"> Приложение к</w:t>
      </w:r>
      <w:r w:rsidRPr="00B14C54">
        <w:t xml:space="preserve"> реш</w:t>
      </w:r>
      <w:r>
        <w:t>ению районной думы от 24.03.2016 года № 17/5</w:t>
      </w:r>
      <w:r w:rsidRPr="00B14C54">
        <w:t>-РД «Об утверждении прогнозного плана  (программы) приватизации муниципального имущества районного муниципального образован</w:t>
      </w:r>
      <w:r>
        <w:t>ия «Усть-Удинский район» на 2016</w:t>
      </w:r>
      <w:r w:rsidRPr="00B14C54">
        <w:t xml:space="preserve"> год» внести следующие изменения</w:t>
      </w:r>
      <w:r>
        <w:t xml:space="preserve"> </w:t>
      </w:r>
      <w:r w:rsidRPr="00B14C54">
        <w:t>:</w:t>
      </w:r>
    </w:p>
    <w:p w:rsidR="00661582" w:rsidRDefault="00661582" w:rsidP="0056316D">
      <w:pPr>
        <w:pStyle w:val="NormalWeb"/>
        <w:numPr>
          <w:ilvl w:val="0"/>
          <w:numId w:val="4"/>
        </w:numPr>
        <w:spacing w:after="0"/>
        <w:jc w:val="both"/>
      </w:pPr>
      <w:r>
        <w:t>В разделе 2   пункты 1,2 таблицы – исключить.</w:t>
      </w:r>
    </w:p>
    <w:p w:rsidR="00661582" w:rsidRDefault="00661582" w:rsidP="00676406">
      <w:pPr>
        <w:pStyle w:val="NormalWeb"/>
        <w:numPr>
          <w:ilvl w:val="0"/>
          <w:numId w:val="4"/>
        </w:numPr>
        <w:spacing w:after="0"/>
        <w:ind w:left="1134" w:hanging="294"/>
        <w:jc w:val="both"/>
      </w:pPr>
      <w:r>
        <w:t>Пункты 3-10 таблицы считать соответственно пунктами 1-8.</w:t>
      </w:r>
    </w:p>
    <w:p w:rsidR="00661582" w:rsidRDefault="00661582" w:rsidP="00E50F0D">
      <w:pPr>
        <w:pStyle w:val="NormalWeb"/>
        <w:numPr>
          <w:ilvl w:val="0"/>
          <w:numId w:val="4"/>
        </w:numPr>
        <w:spacing w:after="0"/>
        <w:jc w:val="both"/>
      </w:pPr>
      <w:r>
        <w:t>Раздел 2 дополнить  пунктом 9 следующего содержания:</w:t>
      </w:r>
    </w:p>
    <w:p w:rsidR="00661582" w:rsidRPr="00B14C54" w:rsidRDefault="00661582" w:rsidP="00E50F0D">
      <w:pPr>
        <w:pStyle w:val="NormalWeb"/>
        <w:spacing w:after="0"/>
        <w:ind w:left="1200"/>
        <w:jc w:val="both"/>
      </w:pPr>
    </w:p>
    <w:tbl>
      <w:tblPr>
        <w:tblW w:w="1021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2266"/>
        <w:gridCol w:w="1984"/>
        <w:gridCol w:w="1275"/>
        <w:gridCol w:w="1558"/>
        <w:gridCol w:w="1416"/>
        <w:gridCol w:w="1007"/>
      </w:tblGrid>
      <w:tr w:rsidR="00661582" w:rsidTr="004E4171">
        <w:tc>
          <w:tcPr>
            <w:tcW w:w="709" w:type="dxa"/>
          </w:tcPr>
          <w:p w:rsidR="00661582" w:rsidRPr="00E450E1" w:rsidRDefault="00661582" w:rsidP="004E4171">
            <w:pPr>
              <w:autoSpaceDE w:val="0"/>
              <w:autoSpaceDN w:val="0"/>
              <w:adjustRightInd w:val="0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E450E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:rsidR="00661582" w:rsidRPr="00E450E1" w:rsidRDefault="00661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0E1">
              <w:rPr>
                <w:rFonts w:ascii="Times New Roman" w:hAnsi="Times New Roman"/>
                <w:sz w:val="24"/>
                <w:szCs w:val="24"/>
              </w:rPr>
              <w:t>Гостиница</w:t>
            </w:r>
          </w:p>
        </w:tc>
        <w:tc>
          <w:tcPr>
            <w:tcW w:w="1985" w:type="dxa"/>
          </w:tcPr>
          <w:p w:rsidR="00661582" w:rsidRPr="00E450E1" w:rsidRDefault="00661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0E1">
              <w:rPr>
                <w:rFonts w:ascii="Times New Roman" w:hAnsi="Times New Roman"/>
                <w:sz w:val="24"/>
                <w:szCs w:val="24"/>
              </w:rPr>
              <w:t>Ирк. обл., р.п. Усть-Уда, ул. Спортивная,д.2 «Б»</w:t>
            </w:r>
          </w:p>
        </w:tc>
        <w:tc>
          <w:tcPr>
            <w:tcW w:w="1276" w:type="dxa"/>
          </w:tcPr>
          <w:p w:rsidR="00661582" w:rsidRPr="00E450E1" w:rsidRDefault="00661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0E1">
              <w:rPr>
                <w:rFonts w:ascii="Times New Roman" w:hAnsi="Times New Roman"/>
                <w:sz w:val="24"/>
                <w:szCs w:val="24"/>
              </w:rPr>
              <w:t>916,2 кв.м</w:t>
            </w:r>
          </w:p>
        </w:tc>
        <w:tc>
          <w:tcPr>
            <w:tcW w:w="1559" w:type="dxa"/>
          </w:tcPr>
          <w:p w:rsidR="00661582" w:rsidRPr="00E450E1" w:rsidRDefault="0066158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E450E1">
              <w:rPr>
                <w:rFonts w:ascii="Times New Roman" w:hAnsi="Times New Roman"/>
                <w:sz w:val="24"/>
                <w:szCs w:val="24"/>
              </w:rPr>
              <w:t>Нежилое двухэтажное</w:t>
            </w:r>
          </w:p>
          <w:p w:rsidR="00661582" w:rsidRPr="00E450E1" w:rsidRDefault="0066158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E450E1">
              <w:rPr>
                <w:rFonts w:ascii="Times New Roman" w:hAnsi="Times New Roman"/>
                <w:sz w:val="24"/>
                <w:szCs w:val="24"/>
              </w:rPr>
              <w:t xml:space="preserve">кирпичное </w:t>
            </w:r>
          </w:p>
        </w:tc>
        <w:tc>
          <w:tcPr>
            <w:tcW w:w="1417" w:type="dxa"/>
          </w:tcPr>
          <w:p w:rsidR="00661582" w:rsidRPr="00E450E1" w:rsidRDefault="00661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0E1">
              <w:rPr>
                <w:rFonts w:ascii="Times New Roman" w:hAnsi="Times New Roman"/>
                <w:sz w:val="24"/>
                <w:szCs w:val="24"/>
              </w:rPr>
              <w:t>продажа имущества на аукционе</w:t>
            </w:r>
          </w:p>
        </w:tc>
        <w:tc>
          <w:tcPr>
            <w:tcW w:w="1008" w:type="dxa"/>
          </w:tcPr>
          <w:p w:rsidR="00661582" w:rsidRPr="00E450E1" w:rsidRDefault="00661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0E1">
              <w:rPr>
                <w:rFonts w:ascii="Times New Roman" w:hAnsi="Times New Roman"/>
                <w:sz w:val="24"/>
                <w:szCs w:val="24"/>
              </w:rPr>
              <w:t>4 квартал</w:t>
            </w:r>
          </w:p>
          <w:p w:rsidR="00661582" w:rsidRPr="00E450E1" w:rsidRDefault="00661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6 г"/>
              </w:smartTagPr>
              <w:r w:rsidRPr="00E450E1">
                <w:rPr>
                  <w:rFonts w:ascii="Times New Roman" w:hAnsi="Times New Roman"/>
                  <w:sz w:val="24"/>
                  <w:szCs w:val="24"/>
                </w:rPr>
                <w:t>2016 г</w:t>
              </w:r>
            </w:smartTag>
            <w:r w:rsidRPr="00E450E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661582" w:rsidRDefault="00661582" w:rsidP="004E4171">
      <w:pPr>
        <w:autoSpaceDE w:val="0"/>
        <w:autoSpaceDN w:val="0"/>
        <w:adjustRightInd w:val="0"/>
        <w:jc w:val="center"/>
      </w:pPr>
    </w:p>
    <w:p w:rsidR="00661582" w:rsidRPr="00B14C54" w:rsidRDefault="00661582" w:rsidP="00B14C54">
      <w:pPr>
        <w:pStyle w:val="NormalWeb"/>
        <w:spacing w:after="0"/>
        <w:ind w:left="1200"/>
        <w:jc w:val="both"/>
      </w:pPr>
    </w:p>
    <w:p w:rsidR="00661582" w:rsidRPr="007E1401" w:rsidRDefault="00661582" w:rsidP="0062560E">
      <w:pPr>
        <w:pStyle w:val="ListParagraph"/>
        <w:numPr>
          <w:ilvl w:val="0"/>
          <w:numId w:val="1"/>
        </w:numPr>
        <w:ind w:left="426" w:hanging="426"/>
        <w:rPr>
          <w:rFonts w:ascii="Times New Roman" w:hAnsi="Times New Roman"/>
          <w:sz w:val="24"/>
          <w:szCs w:val="24"/>
        </w:rPr>
      </w:pPr>
      <w:r w:rsidRPr="00DC7059">
        <w:rPr>
          <w:rFonts w:ascii="Times New Roman" w:hAnsi="Times New Roman"/>
          <w:sz w:val="24"/>
          <w:szCs w:val="24"/>
        </w:rPr>
        <w:t>Опубликовать настоящее решение в установленном законом порядке.</w:t>
      </w:r>
    </w:p>
    <w:p w:rsidR="00661582" w:rsidRPr="007E1401" w:rsidRDefault="00661582" w:rsidP="0062560E">
      <w:pPr>
        <w:rPr>
          <w:rFonts w:ascii="Times New Roman" w:hAnsi="Times New Roman"/>
          <w:sz w:val="24"/>
          <w:szCs w:val="24"/>
        </w:rPr>
      </w:pPr>
    </w:p>
    <w:p w:rsidR="00661582" w:rsidRPr="007E1401" w:rsidRDefault="00661582" w:rsidP="0062560E">
      <w:pPr>
        <w:tabs>
          <w:tab w:val="num" w:pos="180"/>
        </w:tabs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ab/>
      </w:r>
      <w:r w:rsidRPr="007E1401">
        <w:rPr>
          <w:rFonts w:ascii="Times New Roman" w:hAnsi="Times New Roman"/>
          <w:sz w:val="24"/>
          <w:szCs w:val="24"/>
        </w:rPr>
        <w:tab/>
      </w:r>
    </w:p>
    <w:p w:rsidR="00661582" w:rsidRPr="007E1401" w:rsidRDefault="00661582" w:rsidP="0062560E">
      <w:pPr>
        <w:rPr>
          <w:rFonts w:ascii="Times New Roman" w:hAnsi="Times New Roman"/>
          <w:sz w:val="24"/>
          <w:szCs w:val="24"/>
        </w:rPr>
      </w:pPr>
    </w:p>
    <w:p w:rsidR="00661582" w:rsidRPr="007E1401" w:rsidRDefault="00661582" w:rsidP="0062560E">
      <w:pPr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Председатель районной Думы                                                                Л.И. Соколова</w:t>
      </w:r>
    </w:p>
    <w:p w:rsidR="00661582" w:rsidRPr="007E1401" w:rsidRDefault="00661582" w:rsidP="0062560E">
      <w:pPr>
        <w:rPr>
          <w:rFonts w:ascii="Times New Roman" w:hAnsi="Times New Roman"/>
          <w:sz w:val="24"/>
          <w:szCs w:val="24"/>
        </w:rPr>
      </w:pPr>
    </w:p>
    <w:p w:rsidR="00661582" w:rsidRPr="007E1401" w:rsidRDefault="00661582" w:rsidP="0062560E">
      <w:pPr>
        <w:rPr>
          <w:rFonts w:ascii="Times New Roman" w:hAnsi="Times New Roman"/>
          <w:sz w:val="24"/>
          <w:szCs w:val="24"/>
        </w:rPr>
      </w:pPr>
    </w:p>
    <w:p w:rsidR="00661582" w:rsidRDefault="00661582" w:rsidP="00E450E1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>И.о. м</w:t>
      </w:r>
      <w:r w:rsidRPr="007E1401">
        <w:rPr>
          <w:rFonts w:ascii="Times New Roman" w:hAnsi="Times New Roman"/>
          <w:sz w:val="24"/>
          <w:szCs w:val="24"/>
        </w:rPr>
        <w:t>эр</w:t>
      </w:r>
      <w:r>
        <w:rPr>
          <w:rFonts w:ascii="Times New Roman" w:hAnsi="Times New Roman"/>
          <w:sz w:val="24"/>
          <w:szCs w:val="24"/>
        </w:rPr>
        <w:t>а</w:t>
      </w:r>
      <w:r w:rsidRPr="007E1401">
        <w:rPr>
          <w:rFonts w:ascii="Times New Roman" w:hAnsi="Times New Roman"/>
          <w:sz w:val="24"/>
          <w:szCs w:val="24"/>
        </w:rPr>
        <w:t xml:space="preserve"> района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М.А. Никитин</w:t>
      </w:r>
    </w:p>
    <w:sectPr w:rsidR="00661582" w:rsidSect="00126678">
      <w:pgSz w:w="11906" w:h="16838"/>
      <w:pgMar w:top="54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126BE"/>
    <w:multiLevelType w:val="hybridMultilevel"/>
    <w:tmpl w:val="165071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470265E9"/>
    <w:multiLevelType w:val="hybridMultilevel"/>
    <w:tmpl w:val="DDA6A70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D667E8A"/>
    <w:multiLevelType w:val="hybridMultilevel"/>
    <w:tmpl w:val="F1B653C0"/>
    <w:lvl w:ilvl="0" w:tplc="0900A538">
      <w:start w:val="1"/>
      <w:numFmt w:val="decimal"/>
      <w:lvlText w:val="%1)"/>
      <w:lvlJc w:val="left"/>
      <w:pPr>
        <w:ind w:left="12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  <w:rPr>
        <w:rFonts w:cs="Times New Roman"/>
      </w:rPr>
    </w:lvl>
  </w:abstractNum>
  <w:abstractNum w:abstractNumId="3">
    <w:nsid w:val="58E33D8B"/>
    <w:multiLevelType w:val="hybridMultilevel"/>
    <w:tmpl w:val="31E46EEC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2560E"/>
    <w:rsid w:val="00006D84"/>
    <w:rsid w:val="000F6465"/>
    <w:rsid w:val="00104512"/>
    <w:rsid w:val="00126678"/>
    <w:rsid w:val="00137C71"/>
    <w:rsid w:val="001802A9"/>
    <w:rsid w:val="002019D4"/>
    <w:rsid w:val="00346C0E"/>
    <w:rsid w:val="00380FA3"/>
    <w:rsid w:val="00395C70"/>
    <w:rsid w:val="003D2D7A"/>
    <w:rsid w:val="00417201"/>
    <w:rsid w:val="0049710A"/>
    <w:rsid w:val="004E4171"/>
    <w:rsid w:val="00523EFC"/>
    <w:rsid w:val="0056316D"/>
    <w:rsid w:val="00571854"/>
    <w:rsid w:val="0059657A"/>
    <w:rsid w:val="005B3EEC"/>
    <w:rsid w:val="005E6453"/>
    <w:rsid w:val="00603059"/>
    <w:rsid w:val="00621F59"/>
    <w:rsid w:val="0062560E"/>
    <w:rsid w:val="00661582"/>
    <w:rsid w:val="00663102"/>
    <w:rsid w:val="006757DD"/>
    <w:rsid w:val="00676406"/>
    <w:rsid w:val="007345ED"/>
    <w:rsid w:val="00742781"/>
    <w:rsid w:val="007C122A"/>
    <w:rsid w:val="007E1401"/>
    <w:rsid w:val="00887FCA"/>
    <w:rsid w:val="008A1167"/>
    <w:rsid w:val="008B5BE9"/>
    <w:rsid w:val="00954C39"/>
    <w:rsid w:val="009A6A65"/>
    <w:rsid w:val="00A07774"/>
    <w:rsid w:val="00A55700"/>
    <w:rsid w:val="00A966EA"/>
    <w:rsid w:val="00AB4148"/>
    <w:rsid w:val="00AB7807"/>
    <w:rsid w:val="00B14C54"/>
    <w:rsid w:val="00C16864"/>
    <w:rsid w:val="00C317B0"/>
    <w:rsid w:val="00C55ADE"/>
    <w:rsid w:val="00C62808"/>
    <w:rsid w:val="00CC0951"/>
    <w:rsid w:val="00CE0F45"/>
    <w:rsid w:val="00D13E20"/>
    <w:rsid w:val="00D80F67"/>
    <w:rsid w:val="00DC7059"/>
    <w:rsid w:val="00DE2437"/>
    <w:rsid w:val="00E450E1"/>
    <w:rsid w:val="00E50F0D"/>
    <w:rsid w:val="00F241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560E"/>
    <w:pPr>
      <w:jc w:val="both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2560E"/>
    <w:pPr>
      <w:ind w:left="720"/>
      <w:contextualSpacing/>
    </w:pPr>
  </w:style>
  <w:style w:type="paragraph" w:styleId="NormalWeb">
    <w:name w:val="Normal (Web)"/>
    <w:basedOn w:val="Normal"/>
    <w:uiPriority w:val="99"/>
    <w:rsid w:val="0062560E"/>
    <w:pPr>
      <w:spacing w:before="100" w:beforeAutospacing="1" w:after="119"/>
      <w:jc w:val="left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1211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254</TotalTime>
  <Pages>1</Pages>
  <Words>267</Words>
  <Characters>1526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Куми</dc:creator>
  <cp:keywords/>
  <dc:description/>
  <cp:lastModifiedBy>www.PHILka.RU</cp:lastModifiedBy>
  <cp:revision>24</cp:revision>
  <cp:lastPrinted>2016-03-31T16:15:00Z</cp:lastPrinted>
  <dcterms:created xsi:type="dcterms:W3CDTF">2015-06-15T07:15:00Z</dcterms:created>
  <dcterms:modified xsi:type="dcterms:W3CDTF">2016-04-27T02:04:00Z</dcterms:modified>
</cp:coreProperties>
</file>