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527" w:rsidRDefault="00FF4527" w:rsidP="007E4442">
      <w:pPr>
        <w:spacing w:after="0"/>
        <w:jc w:val="center"/>
        <w:rPr>
          <w:rFonts w:ascii="Times New Roman" w:hAnsi="Times New Roman"/>
        </w:rPr>
      </w:pPr>
      <w:r w:rsidRPr="004D41F5">
        <w:rPr>
          <w:rFonts w:ascii="Times New Roman" w:hAnsi="Times New Roman"/>
        </w:rPr>
        <w:t>Иркутская область</w:t>
      </w:r>
    </w:p>
    <w:p w:rsidR="00FF4527" w:rsidRPr="004D41F5" w:rsidRDefault="00FF4527" w:rsidP="007E4442">
      <w:pPr>
        <w:spacing w:after="0"/>
        <w:jc w:val="center"/>
        <w:rPr>
          <w:rFonts w:ascii="Times New Roman" w:hAnsi="Times New Roman"/>
        </w:rPr>
      </w:pPr>
      <w:r w:rsidRPr="004D41F5">
        <w:rPr>
          <w:rFonts w:ascii="Times New Roman" w:hAnsi="Times New Roman"/>
        </w:rPr>
        <w:t>Усть-Удинский район</w:t>
      </w:r>
    </w:p>
    <w:p w:rsidR="00FF4527" w:rsidRDefault="00FF4527" w:rsidP="007E4442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</w:t>
      </w:r>
    </w:p>
    <w:p w:rsidR="00FF4527" w:rsidRDefault="00FF4527" w:rsidP="007E4442">
      <w:pPr>
        <w:spacing w:after="0"/>
        <w:jc w:val="center"/>
        <w:rPr>
          <w:rFonts w:ascii="Times New Roman" w:hAnsi="Times New Roman"/>
        </w:rPr>
      </w:pPr>
    </w:p>
    <w:p w:rsidR="00FF4527" w:rsidRDefault="00FF4527" w:rsidP="007E4442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</w:t>
      </w:r>
    </w:p>
    <w:p w:rsidR="00FF4527" w:rsidRDefault="00FF4527" w:rsidP="007E4442">
      <w:pPr>
        <w:spacing w:after="0"/>
        <w:jc w:val="center"/>
        <w:rPr>
          <w:rFonts w:ascii="Times New Roman" w:hAnsi="Times New Roman"/>
        </w:rPr>
      </w:pPr>
    </w:p>
    <w:p w:rsidR="00FF4527" w:rsidRDefault="00FF4527" w:rsidP="007E4442">
      <w:pPr>
        <w:spacing w:after="0"/>
        <w:rPr>
          <w:rFonts w:ascii="Times New Roman" w:hAnsi="Times New Roman"/>
          <w:sz w:val="24"/>
          <w:szCs w:val="24"/>
        </w:rPr>
      </w:pPr>
    </w:p>
    <w:p w:rsidR="00FF4527" w:rsidRDefault="00FF4527" w:rsidP="007E444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«09  » январь 2014  №_2_</w:t>
      </w:r>
    </w:p>
    <w:p w:rsidR="00FF4527" w:rsidRDefault="00FF4527" w:rsidP="007E444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р.п. Усть-Уда</w:t>
      </w:r>
    </w:p>
    <w:p w:rsidR="00FF4527" w:rsidRDefault="00FF4527" w:rsidP="007E4442">
      <w:pPr>
        <w:spacing w:after="0"/>
        <w:rPr>
          <w:rFonts w:ascii="Times New Roman" w:hAnsi="Times New Roman"/>
          <w:sz w:val="24"/>
          <w:szCs w:val="24"/>
        </w:rPr>
      </w:pPr>
    </w:p>
    <w:p w:rsidR="00FF4527" w:rsidRDefault="00FF4527" w:rsidP="007E4442">
      <w:pPr>
        <w:spacing w:after="0"/>
        <w:rPr>
          <w:rFonts w:ascii="Times New Roman" w:hAnsi="Times New Roman"/>
          <w:sz w:val="24"/>
          <w:szCs w:val="24"/>
        </w:rPr>
      </w:pPr>
    </w:p>
    <w:p w:rsidR="00FF4527" w:rsidRDefault="00FF4527" w:rsidP="007E444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 Централизация закупок для муниципальных заказчиков  </w:t>
      </w:r>
    </w:p>
    <w:p w:rsidR="00FF4527" w:rsidRDefault="00FF4527" w:rsidP="007E4442">
      <w:pPr>
        <w:spacing w:after="0"/>
        <w:rPr>
          <w:rFonts w:ascii="Times New Roman" w:hAnsi="Times New Roman"/>
          <w:sz w:val="24"/>
          <w:szCs w:val="24"/>
        </w:rPr>
      </w:pPr>
      <w:r w:rsidRPr="00DB710F">
        <w:rPr>
          <w:rFonts w:ascii="Times New Roman" w:hAnsi="Times New Roman"/>
          <w:sz w:val="24"/>
          <w:szCs w:val="24"/>
          <w:lang w:eastAsia="ru-RU"/>
        </w:rPr>
        <w:t xml:space="preserve">Усть-Удинского района </w:t>
      </w:r>
      <w:r w:rsidRPr="00DB710F">
        <w:rPr>
          <w:rFonts w:ascii="Times New Roman" w:hAnsi="Times New Roman"/>
          <w:sz w:val="24"/>
          <w:szCs w:val="24"/>
        </w:rPr>
        <w:t>РМО « Усть-Удинский район»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F4527" w:rsidRDefault="00FF4527" w:rsidP="007E4442">
      <w:pPr>
        <w:spacing w:after="0"/>
        <w:rPr>
          <w:rFonts w:ascii="Times New Roman" w:hAnsi="Times New Roman"/>
          <w:sz w:val="24"/>
          <w:szCs w:val="24"/>
        </w:rPr>
      </w:pPr>
    </w:p>
    <w:p w:rsidR="00FF4527" w:rsidRDefault="00FF4527" w:rsidP="007E4442">
      <w:pPr>
        <w:spacing w:after="0"/>
        <w:rPr>
          <w:rFonts w:ascii="Times New Roman" w:hAnsi="Times New Roman"/>
          <w:sz w:val="24"/>
          <w:szCs w:val="24"/>
        </w:rPr>
      </w:pPr>
    </w:p>
    <w:p w:rsidR="00FF4527" w:rsidRDefault="00FF4527" w:rsidP="007E444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 со ст.26 Федерального закона  </w:t>
      </w:r>
      <w:r w:rsidRPr="002D15F7">
        <w:rPr>
          <w:rFonts w:ascii="Times New Roman" w:hAnsi="Times New Roman"/>
          <w:sz w:val="24"/>
          <w:szCs w:val="24"/>
          <w:lang w:eastAsia="ru-RU"/>
        </w:rPr>
        <w:t xml:space="preserve">от 05.04.2013 </w:t>
      </w:r>
      <w:r>
        <w:rPr>
          <w:rFonts w:ascii="Times New Roman" w:hAnsi="Times New Roman"/>
          <w:sz w:val="24"/>
          <w:szCs w:val="24"/>
        </w:rPr>
        <w:t>№44-ФЗ « О контрактной системе в сфере закупок товаров, работ, услуг для обеспечения государственных и муниципальных нужд»,  решением районной Думы  п.1 от 24.11.2009 № 6/4-РД</w:t>
      </w:r>
    </w:p>
    <w:p w:rsidR="00FF4527" w:rsidRDefault="00FF4527" w:rsidP="007E4442">
      <w:pPr>
        <w:spacing w:after="0"/>
        <w:rPr>
          <w:rFonts w:ascii="Times New Roman" w:hAnsi="Times New Roman"/>
          <w:sz w:val="24"/>
          <w:szCs w:val="24"/>
        </w:rPr>
      </w:pPr>
    </w:p>
    <w:p w:rsidR="00FF4527" w:rsidRDefault="00FF4527" w:rsidP="007E444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FF4527" w:rsidRDefault="00FF4527" w:rsidP="007E4442">
      <w:pPr>
        <w:spacing w:after="0"/>
        <w:rPr>
          <w:rFonts w:ascii="Times New Roman" w:hAnsi="Times New Roman"/>
          <w:sz w:val="24"/>
          <w:szCs w:val="24"/>
        </w:rPr>
      </w:pPr>
    </w:p>
    <w:p w:rsidR="00FF4527" w:rsidRPr="00DB710F" w:rsidRDefault="00FF4527" w:rsidP="007E444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B710F">
        <w:rPr>
          <w:rFonts w:ascii="Times New Roman" w:hAnsi="Times New Roman"/>
          <w:sz w:val="24"/>
          <w:szCs w:val="24"/>
        </w:rPr>
        <w:t>Утвердить положение об  органе уполномоченном на осуществление функций по размещению заказов для муниципальных заказчиков казенных и бюджетных учреждений</w:t>
      </w:r>
      <w:r w:rsidRPr="00DB710F">
        <w:rPr>
          <w:sz w:val="24"/>
          <w:szCs w:val="24"/>
        </w:rPr>
        <w:t xml:space="preserve">  </w:t>
      </w:r>
      <w:r w:rsidRPr="00DB710F">
        <w:rPr>
          <w:rFonts w:ascii="Times New Roman" w:hAnsi="Times New Roman"/>
          <w:sz w:val="24"/>
          <w:szCs w:val="24"/>
          <w:lang w:eastAsia="ru-RU"/>
        </w:rPr>
        <w:t xml:space="preserve">Усть-Удинского района </w:t>
      </w:r>
      <w:r w:rsidRPr="00DB710F">
        <w:rPr>
          <w:rFonts w:ascii="Times New Roman" w:hAnsi="Times New Roman"/>
          <w:sz w:val="24"/>
          <w:szCs w:val="24"/>
        </w:rPr>
        <w:t>РМО « Усть-Удинский район»</w:t>
      </w:r>
    </w:p>
    <w:p w:rsidR="00FF4527" w:rsidRDefault="00FF4527" w:rsidP="007E444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п</w:t>
      </w:r>
      <w:r w:rsidRPr="00DB710F">
        <w:rPr>
          <w:rFonts w:ascii="Times New Roman" w:hAnsi="Times New Roman"/>
          <w:sz w:val="24"/>
          <w:szCs w:val="24"/>
        </w:rPr>
        <w:t>орядок взаимодействия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DB710F">
        <w:rPr>
          <w:rFonts w:ascii="Times New Roman" w:hAnsi="Times New Roman"/>
          <w:sz w:val="24"/>
          <w:szCs w:val="24"/>
        </w:rPr>
        <w:t>Уполномоченного органа и муниципальных заказчиков казенных и бюджетных учреждений  Усть-Удинского района на осуществление функций по размещению заказов в сфере закупок товаров, работ, услуг для обеспечения  муниципальных нужд РМО « Усть-Удинский район»</w:t>
      </w:r>
    </w:p>
    <w:p w:rsidR="00FF4527" w:rsidRDefault="00FF4527" w:rsidP="007E444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Управлению делами опубликовать настоящее решение в установленном порядке.</w:t>
      </w:r>
    </w:p>
    <w:p w:rsidR="00FF4527" w:rsidRDefault="00FF4527" w:rsidP="007E444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B710F">
        <w:rPr>
          <w:rFonts w:ascii="Times New Roman" w:hAnsi="Times New Roman"/>
          <w:sz w:val="24"/>
          <w:szCs w:val="24"/>
        </w:rPr>
        <w:t>Контроль за исполнением постановления возложить на первого заместителя мэра района  РМО «Усть-Удинский район» Никитина М.А.</w:t>
      </w:r>
    </w:p>
    <w:p w:rsidR="00FF4527" w:rsidRDefault="00FF4527" w:rsidP="007E4442">
      <w:pPr>
        <w:spacing w:after="0"/>
        <w:rPr>
          <w:rFonts w:ascii="Times New Roman" w:hAnsi="Times New Roman"/>
          <w:sz w:val="24"/>
          <w:szCs w:val="24"/>
        </w:rPr>
      </w:pPr>
    </w:p>
    <w:p w:rsidR="00FF4527" w:rsidRDefault="00FF4527" w:rsidP="007E4442">
      <w:pPr>
        <w:spacing w:after="0"/>
        <w:rPr>
          <w:rFonts w:ascii="Times New Roman" w:hAnsi="Times New Roman"/>
          <w:sz w:val="24"/>
          <w:szCs w:val="24"/>
        </w:rPr>
      </w:pPr>
    </w:p>
    <w:p w:rsidR="00FF4527" w:rsidRDefault="00FF4527" w:rsidP="007E4442">
      <w:pPr>
        <w:rPr>
          <w:rFonts w:ascii="Times New Roman" w:hAnsi="Times New Roman"/>
          <w:sz w:val="24"/>
          <w:szCs w:val="24"/>
        </w:rPr>
      </w:pPr>
    </w:p>
    <w:p w:rsidR="00FF4527" w:rsidRDefault="00FF4527" w:rsidP="007E4442">
      <w:pPr>
        <w:rPr>
          <w:rFonts w:ascii="Times New Roman" w:hAnsi="Times New Roman"/>
          <w:sz w:val="24"/>
          <w:szCs w:val="24"/>
        </w:rPr>
      </w:pPr>
    </w:p>
    <w:p w:rsidR="00FF4527" w:rsidRDefault="00FF4527" w:rsidP="007E4442">
      <w:pPr>
        <w:rPr>
          <w:rFonts w:ascii="Times New Roman" w:hAnsi="Times New Roman"/>
          <w:sz w:val="24"/>
          <w:szCs w:val="24"/>
        </w:rPr>
      </w:pPr>
    </w:p>
    <w:p w:rsidR="00FF4527" w:rsidRDefault="00FF4527" w:rsidP="007E444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Мэр района                                         В.М. Денисов</w:t>
      </w:r>
    </w:p>
    <w:p w:rsidR="00FF4527" w:rsidRDefault="00FF4527" w:rsidP="007E4442">
      <w:pPr>
        <w:rPr>
          <w:rFonts w:ascii="Times New Roman" w:hAnsi="Times New Roman"/>
          <w:sz w:val="24"/>
          <w:szCs w:val="24"/>
        </w:rPr>
      </w:pPr>
    </w:p>
    <w:p w:rsidR="00FF4527" w:rsidRDefault="00FF4527" w:rsidP="007E4442">
      <w:pPr>
        <w:rPr>
          <w:rFonts w:ascii="Times New Roman" w:hAnsi="Times New Roman"/>
          <w:sz w:val="24"/>
          <w:szCs w:val="24"/>
        </w:rPr>
      </w:pPr>
    </w:p>
    <w:p w:rsidR="00FF4527" w:rsidRDefault="00FF4527" w:rsidP="007E4442">
      <w:pPr>
        <w:rPr>
          <w:rFonts w:ascii="Times New Roman" w:hAnsi="Times New Roman"/>
          <w:sz w:val="24"/>
          <w:szCs w:val="24"/>
        </w:rPr>
      </w:pPr>
    </w:p>
    <w:p w:rsidR="00FF4527" w:rsidRDefault="00FF4527" w:rsidP="007E4442">
      <w:pPr>
        <w:rPr>
          <w:rFonts w:ascii="Times New Roman" w:hAnsi="Times New Roman"/>
          <w:sz w:val="24"/>
          <w:szCs w:val="24"/>
        </w:rPr>
      </w:pPr>
    </w:p>
    <w:p w:rsidR="00FF4527" w:rsidRDefault="00FF4527" w:rsidP="00616EC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</w:t>
      </w:r>
    </w:p>
    <w:p w:rsidR="00FF4527" w:rsidRDefault="00FF4527" w:rsidP="00616EC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FF4527" w:rsidRDefault="00FF4527" w:rsidP="00616EC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_2 от « 09  » 01. 2014  года</w:t>
      </w:r>
    </w:p>
    <w:p w:rsidR="00FF4527" w:rsidRDefault="00FF4527" w:rsidP="00616EC1">
      <w:pPr>
        <w:jc w:val="right"/>
        <w:rPr>
          <w:rFonts w:ascii="Times New Roman" w:hAnsi="Times New Roman"/>
          <w:sz w:val="24"/>
          <w:szCs w:val="24"/>
        </w:rPr>
      </w:pPr>
    </w:p>
    <w:p w:rsidR="00FF4527" w:rsidRDefault="00FF4527" w:rsidP="00616EC1">
      <w:pPr>
        <w:rPr>
          <w:rFonts w:ascii="Times New Roman" w:hAnsi="Times New Roman"/>
          <w:sz w:val="24"/>
          <w:szCs w:val="24"/>
        </w:rPr>
      </w:pPr>
    </w:p>
    <w:p w:rsidR="00FF4527" w:rsidRDefault="00FF4527" w:rsidP="00616EC1">
      <w:pPr>
        <w:jc w:val="center"/>
        <w:rPr>
          <w:rFonts w:ascii="Times New Roman" w:hAnsi="Times New Roman"/>
          <w:b/>
          <w:sz w:val="24"/>
          <w:szCs w:val="24"/>
        </w:rPr>
      </w:pPr>
      <w:r w:rsidRPr="00924777">
        <w:rPr>
          <w:rFonts w:ascii="Times New Roman" w:hAnsi="Times New Roman"/>
          <w:b/>
          <w:sz w:val="24"/>
          <w:szCs w:val="24"/>
        </w:rPr>
        <w:t>ПОЛОЖЕНИЕ</w:t>
      </w:r>
    </w:p>
    <w:p w:rsidR="00FF4527" w:rsidRDefault="00FF4527" w:rsidP="00616E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FF4527" w:rsidRDefault="00FF4527" w:rsidP="00616EC1">
      <w:pPr>
        <w:jc w:val="center"/>
        <w:rPr>
          <w:rFonts w:ascii="Times New Roman" w:hAnsi="Times New Roman"/>
          <w:b/>
          <w:sz w:val="24"/>
          <w:szCs w:val="24"/>
        </w:rPr>
      </w:pPr>
      <w:r w:rsidRPr="00924777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>б</w:t>
      </w:r>
      <w:r w:rsidRPr="00924777">
        <w:rPr>
          <w:rFonts w:ascii="Times New Roman" w:hAnsi="Times New Roman"/>
          <w:b/>
          <w:sz w:val="24"/>
          <w:szCs w:val="24"/>
        </w:rPr>
        <w:t xml:space="preserve"> органе уполномоченном на осуществление функций по размещению заказов для муниципальных заказчиков </w:t>
      </w:r>
      <w:r w:rsidRPr="00F56F3B">
        <w:rPr>
          <w:rFonts w:ascii="Times New Roman" w:hAnsi="Times New Roman"/>
          <w:b/>
          <w:sz w:val="24"/>
          <w:szCs w:val="24"/>
        </w:rPr>
        <w:t>казенных и бюджетных</w:t>
      </w:r>
      <w:r w:rsidRPr="00F56F3B">
        <w:rPr>
          <w:rFonts w:ascii="Times New Roman" w:hAnsi="Times New Roman"/>
          <w:b/>
        </w:rPr>
        <w:t xml:space="preserve"> учреждений</w:t>
      </w:r>
      <w:r w:rsidRPr="00F56F3B">
        <w:rPr>
          <w:b/>
        </w:rPr>
        <w:t xml:space="preserve">  </w:t>
      </w:r>
      <w:r w:rsidRPr="00F56F3B">
        <w:rPr>
          <w:rFonts w:ascii="Times New Roman" w:hAnsi="Times New Roman"/>
          <w:b/>
          <w:sz w:val="24"/>
          <w:szCs w:val="24"/>
          <w:lang w:eastAsia="ru-RU"/>
        </w:rPr>
        <w:t>Усть-Удинского района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24777">
        <w:rPr>
          <w:rFonts w:ascii="Times New Roman" w:hAnsi="Times New Roman"/>
          <w:b/>
          <w:sz w:val="24"/>
          <w:szCs w:val="24"/>
        </w:rPr>
        <w:t>РМО « Усть-Удинский район»</w:t>
      </w:r>
    </w:p>
    <w:p w:rsidR="00FF4527" w:rsidRDefault="00FF4527" w:rsidP="00616E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FF4527" w:rsidRDefault="00FF4527" w:rsidP="00616EC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C7FA3">
        <w:rPr>
          <w:rFonts w:ascii="Times New Roman" w:hAnsi="Times New Roman"/>
          <w:sz w:val="24"/>
          <w:szCs w:val="24"/>
        </w:rPr>
        <w:t>В целях упорядочения работы по размещению заказов</w:t>
      </w:r>
      <w:r>
        <w:rPr>
          <w:rFonts w:ascii="Times New Roman" w:hAnsi="Times New Roman"/>
          <w:sz w:val="24"/>
          <w:szCs w:val="24"/>
        </w:rPr>
        <w:t xml:space="preserve"> и централизации</w:t>
      </w:r>
      <w:r w:rsidRPr="003C7FA3">
        <w:rPr>
          <w:rFonts w:ascii="Times New Roman" w:hAnsi="Times New Roman"/>
          <w:sz w:val="24"/>
          <w:szCs w:val="24"/>
        </w:rPr>
        <w:t xml:space="preserve"> </w:t>
      </w:r>
      <w:r w:rsidRPr="00851F0E">
        <w:rPr>
          <w:rFonts w:ascii="Times New Roman" w:hAnsi="Times New Roman"/>
          <w:sz w:val="24"/>
          <w:szCs w:val="24"/>
        </w:rPr>
        <w:t xml:space="preserve">в сфере закупки </w:t>
      </w:r>
      <w:r w:rsidRPr="003C7FA3">
        <w:rPr>
          <w:rFonts w:ascii="Times New Roman" w:hAnsi="Times New Roman"/>
          <w:sz w:val="24"/>
          <w:szCs w:val="24"/>
        </w:rPr>
        <w:t xml:space="preserve">товаров, выполнение работ, оказание услуг для муниципальных нужд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51F0E">
        <w:rPr>
          <w:rFonts w:ascii="Times New Roman" w:hAnsi="Times New Roman"/>
          <w:sz w:val="24"/>
          <w:szCs w:val="24"/>
        </w:rPr>
        <w:t>Усть-Удинского района Иркутской области</w:t>
      </w:r>
      <w:r>
        <w:rPr>
          <w:rFonts w:ascii="Times New Roman" w:hAnsi="Times New Roman"/>
          <w:sz w:val="24"/>
          <w:szCs w:val="24"/>
        </w:rPr>
        <w:t xml:space="preserve"> сформирован Уполномоченный орган  при администрации РМО « Усть-Удинский район».</w:t>
      </w:r>
    </w:p>
    <w:p w:rsidR="00FF4527" w:rsidRDefault="00FF4527" w:rsidP="00616EC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 об уполномоченном органе разработано в соответствии с Федеральным законом  № 44-ФЗ «О контрактной системе в сфере закупок товаров, работ, услуг для обеспечения государственных и муниципальных нужд»</w:t>
      </w:r>
      <w:r w:rsidRPr="006379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(статья 3 п.10)  </w:t>
      </w:r>
    </w:p>
    <w:p w:rsidR="00FF4527" w:rsidRDefault="00FF4527" w:rsidP="00616EC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Уполномоченный орган действует в рамках возложенных на него полномочий предусмотренных статьей 26 ( п.2 ч.5 )  Федерального закона №44-ФЗ на основании соглашений  между  уполномоченным органом и муниципальными заказчиками.</w:t>
      </w:r>
    </w:p>
    <w:p w:rsidR="00FF4527" w:rsidRPr="00924777" w:rsidRDefault="00FF4527" w:rsidP="00616EC1">
      <w:pPr>
        <w:jc w:val="both"/>
        <w:rPr>
          <w:rFonts w:ascii="Times New Roman" w:hAnsi="Times New Roman"/>
          <w:b/>
          <w:sz w:val="24"/>
          <w:szCs w:val="24"/>
        </w:rPr>
      </w:pPr>
      <w:r w:rsidRPr="00924777">
        <w:rPr>
          <w:rFonts w:ascii="Times New Roman" w:hAnsi="Times New Roman"/>
          <w:b/>
          <w:sz w:val="24"/>
          <w:szCs w:val="24"/>
        </w:rPr>
        <w:t>Задачи  уполномоченного органа:</w:t>
      </w:r>
    </w:p>
    <w:p w:rsidR="00FF4527" w:rsidRPr="00943E92" w:rsidRDefault="00FF4527" w:rsidP="00616EC1">
      <w:pPr>
        <w:pStyle w:val="NormalWeb"/>
        <w:spacing w:before="0" w:beforeAutospacing="0" w:after="0" w:afterAutospacing="0"/>
        <w:ind w:firstLine="708"/>
        <w:jc w:val="both"/>
      </w:pPr>
      <w:r>
        <w:t>-</w:t>
      </w:r>
      <w:r w:rsidRPr="00EC4D76">
        <w:rPr>
          <w:sz w:val="28"/>
          <w:szCs w:val="28"/>
        </w:rPr>
        <w:t xml:space="preserve"> </w:t>
      </w:r>
      <w:r w:rsidRPr="00943E92">
        <w:t>обеспечение реализации государственной политики и развития конкуренции</w:t>
      </w:r>
      <w:r w:rsidRPr="00943E92">
        <w:rPr>
          <w:color w:val="FF0000"/>
        </w:rPr>
        <w:t xml:space="preserve"> </w:t>
      </w:r>
      <w:r w:rsidRPr="00943E92">
        <w:t xml:space="preserve">в сфере закупок для обеспечения </w:t>
      </w:r>
      <w:r>
        <w:t xml:space="preserve">муниципальных </w:t>
      </w:r>
      <w:r w:rsidRPr="00943E92">
        <w:t xml:space="preserve">нужд </w:t>
      </w:r>
      <w:r>
        <w:t>Усть-Удинского района</w:t>
      </w:r>
      <w:r w:rsidRPr="00943E92">
        <w:t>;</w:t>
      </w:r>
    </w:p>
    <w:p w:rsidR="00FF4527" w:rsidRPr="00943E92" w:rsidRDefault="00FF4527" w:rsidP="00616EC1">
      <w:pPr>
        <w:pStyle w:val="NormalWeb"/>
        <w:spacing w:before="0" w:beforeAutospacing="0" w:after="0" w:afterAutospacing="0"/>
        <w:ind w:firstLine="708"/>
        <w:jc w:val="both"/>
      </w:pPr>
      <w:r>
        <w:t>-</w:t>
      </w:r>
      <w:r w:rsidRPr="00943E92">
        <w:t xml:space="preserve">  организация мониторинга закупок для обеспечения нужд </w:t>
      </w:r>
      <w:r>
        <w:t>Усть-Удинского района</w:t>
      </w:r>
      <w:r w:rsidRPr="00943E92">
        <w:t>;</w:t>
      </w:r>
    </w:p>
    <w:p w:rsidR="00FF4527" w:rsidRPr="00943E92" w:rsidRDefault="00FF4527" w:rsidP="00616EC1">
      <w:pPr>
        <w:pStyle w:val="NormalWeb"/>
        <w:spacing w:before="0" w:beforeAutospacing="0" w:after="0" w:afterAutospacing="0"/>
        <w:ind w:firstLine="708"/>
        <w:jc w:val="both"/>
      </w:pPr>
      <w:r>
        <w:t>-</w:t>
      </w:r>
      <w:r w:rsidRPr="00943E92">
        <w:t xml:space="preserve"> методологическое сопровождение деятельности заказчиков, осуществляющих закупки для обеспечения  муниципальных нужд; </w:t>
      </w:r>
    </w:p>
    <w:p w:rsidR="00FF4527" w:rsidRPr="00943E92" w:rsidRDefault="00FF4527" w:rsidP="00616EC1">
      <w:pPr>
        <w:pStyle w:val="NormalWeb"/>
        <w:spacing w:before="0" w:beforeAutospacing="0" w:after="0" w:afterAutospacing="0"/>
        <w:ind w:firstLine="708"/>
        <w:jc w:val="both"/>
      </w:pPr>
      <w:r>
        <w:t>-</w:t>
      </w:r>
      <w:r w:rsidRPr="00943E92">
        <w:t xml:space="preserve"> определение поставщиков (подрядчиков, исполнителей) для </w:t>
      </w:r>
      <w:r>
        <w:t>муниципальных</w:t>
      </w:r>
      <w:r w:rsidRPr="00943E92">
        <w:t xml:space="preserve"> заказчиков</w:t>
      </w:r>
      <w:r>
        <w:t xml:space="preserve">  казенных </w:t>
      </w:r>
      <w:r w:rsidRPr="00943E92">
        <w:t xml:space="preserve">и бюджетных учреждений  </w:t>
      </w:r>
      <w:r>
        <w:t xml:space="preserve">Усть-Удинского района </w:t>
      </w:r>
      <w:r w:rsidRPr="00943E92">
        <w:t xml:space="preserve">; </w:t>
      </w:r>
    </w:p>
    <w:p w:rsidR="00FF4527" w:rsidRDefault="00FF4527" w:rsidP="00616EC1">
      <w:pPr>
        <w:jc w:val="both"/>
        <w:rPr>
          <w:rFonts w:ascii="Times New Roman" w:hAnsi="Times New Roman"/>
          <w:sz w:val="24"/>
          <w:szCs w:val="24"/>
        </w:rPr>
      </w:pPr>
    </w:p>
    <w:p w:rsidR="00FF4527" w:rsidRPr="00924777" w:rsidRDefault="00FF4527" w:rsidP="00616EC1">
      <w:pPr>
        <w:jc w:val="both"/>
        <w:rPr>
          <w:rFonts w:ascii="Times New Roman" w:hAnsi="Times New Roman"/>
          <w:b/>
          <w:sz w:val="24"/>
          <w:szCs w:val="24"/>
        </w:rPr>
      </w:pPr>
      <w:r w:rsidRPr="00924777">
        <w:rPr>
          <w:rFonts w:ascii="Times New Roman" w:hAnsi="Times New Roman"/>
          <w:b/>
          <w:sz w:val="24"/>
          <w:szCs w:val="24"/>
        </w:rPr>
        <w:t>Функции уполномоченного органа:</w:t>
      </w:r>
    </w:p>
    <w:p w:rsidR="00FF4527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 xml:space="preserve">Уполномоченный орган в соответствии с возложенными на него задачами в установленном порядке осуществляет следующие функции: </w:t>
      </w:r>
    </w:p>
    <w:p w:rsidR="00FF4527" w:rsidRPr="00242419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F4527" w:rsidRPr="00242419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 xml:space="preserve">в сфере обеспечения реализации государственной политики и развития конкуренции при осуществлении закупок для обеспечения </w:t>
      </w:r>
      <w:r>
        <w:rPr>
          <w:rFonts w:ascii="Times New Roman" w:hAnsi="Times New Roman"/>
          <w:sz w:val="24"/>
          <w:szCs w:val="24"/>
          <w:lang w:eastAsia="ru-RU"/>
        </w:rPr>
        <w:t xml:space="preserve">муниципальных </w:t>
      </w:r>
      <w:r w:rsidRPr="00242419">
        <w:rPr>
          <w:rFonts w:ascii="Times New Roman" w:hAnsi="Times New Roman"/>
          <w:sz w:val="24"/>
          <w:szCs w:val="24"/>
          <w:lang w:eastAsia="ru-RU"/>
        </w:rPr>
        <w:t>нужд</w:t>
      </w:r>
      <w:r>
        <w:rPr>
          <w:rFonts w:ascii="Times New Roman" w:hAnsi="Times New Roman"/>
          <w:sz w:val="24"/>
          <w:szCs w:val="24"/>
          <w:lang w:eastAsia="ru-RU"/>
        </w:rPr>
        <w:t xml:space="preserve"> в Усть-Удинском районе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: </w:t>
      </w:r>
    </w:p>
    <w:p w:rsidR="00FF4527" w:rsidRPr="00242419" w:rsidRDefault="00FF4527" w:rsidP="00616EC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 xml:space="preserve">обеспечение развития конкурентной среды и реализации конкурентной политики в сфере закупок для обеспечения </w:t>
      </w:r>
      <w:r>
        <w:rPr>
          <w:rFonts w:ascii="Times New Roman" w:hAnsi="Times New Roman"/>
          <w:sz w:val="24"/>
          <w:szCs w:val="24"/>
          <w:lang w:eastAsia="ru-RU"/>
        </w:rPr>
        <w:t xml:space="preserve">муниципальных 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нужд </w:t>
      </w:r>
      <w:r>
        <w:rPr>
          <w:rFonts w:ascii="Times New Roman" w:hAnsi="Times New Roman"/>
          <w:sz w:val="24"/>
          <w:szCs w:val="24"/>
          <w:lang w:eastAsia="ru-RU"/>
        </w:rPr>
        <w:t xml:space="preserve">в Усть-Удинском районе 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(далее – закупки);</w:t>
      </w:r>
    </w:p>
    <w:p w:rsidR="00FF4527" w:rsidRPr="00242419" w:rsidRDefault="00FF4527" w:rsidP="00616EC1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 xml:space="preserve">создание равных условий для обеспечения конкуренции между участниками закупок посредством формирования и регулирования контрактной системы в сфере закупок </w:t>
      </w:r>
      <w:r>
        <w:rPr>
          <w:rFonts w:ascii="Times New Roman" w:hAnsi="Times New Roman"/>
          <w:sz w:val="24"/>
          <w:szCs w:val="24"/>
          <w:lang w:eastAsia="ru-RU"/>
        </w:rPr>
        <w:t>в Усть-Удинском районе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; </w:t>
      </w:r>
    </w:p>
    <w:p w:rsidR="00FF4527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>3) создание условий по оптимизации и снижению бюджетных расходов, повышению эффективности, результативности использования бюджетных средств  при осуществлении закупок, в том числе за счет внедрения и применения новых информационных технологий;</w:t>
      </w:r>
    </w:p>
    <w:p w:rsidR="00FF4527" w:rsidRPr="00242419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4527" w:rsidRPr="00242419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 xml:space="preserve">в сфере организации мониторинга закупок для обеспечения нужд </w:t>
      </w:r>
      <w:r w:rsidRPr="00942B40">
        <w:rPr>
          <w:rFonts w:ascii="Times New Roman" w:hAnsi="Times New Roman"/>
          <w:sz w:val="24"/>
          <w:szCs w:val="24"/>
        </w:rPr>
        <w:t>Усть-Удинского района</w:t>
      </w:r>
      <w:r w:rsidRPr="00942B4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FF4527" w:rsidRPr="00242419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)  осуществление сбора, обобщения, систематизации и оценки информации об осуществлении закупок, в том числе реализации планов закупок </w:t>
      </w:r>
      <w:r>
        <w:rPr>
          <w:rFonts w:ascii="Times New Roman" w:hAnsi="Times New Roman"/>
          <w:sz w:val="24"/>
          <w:szCs w:val="24"/>
          <w:lang w:eastAsia="ru-RU"/>
        </w:rPr>
        <w:t>и планов-графиков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; </w:t>
      </w:r>
    </w:p>
    <w:p w:rsidR="00FF4527" w:rsidRPr="00242419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>5) проведение анализа эффективности</w:t>
      </w:r>
      <w:r>
        <w:rPr>
          <w:rFonts w:ascii="Times New Roman" w:hAnsi="Times New Roman"/>
          <w:sz w:val="24"/>
          <w:szCs w:val="24"/>
          <w:lang w:eastAsia="ru-RU"/>
        </w:rPr>
        <w:t>, результативности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закупок 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обеспечения </w:t>
      </w:r>
      <w:r>
        <w:rPr>
          <w:rFonts w:ascii="Times New Roman" w:hAnsi="Times New Roman"/>
          <w:sz w:val="24"/>
          <w:szCs w:val="24"/>
          <w:lang w:eastAsia="ru-RU"/>
        </w:rPr>
        <w:t xml:space="preserve">муниципальных нужд в Усть-Удинском районе </w:t>
      </w:r>
      <w:r w:rsidRPr="00242419">
        <w:rPr>
          <w:rFonts w:ascii="Times New Roman" w:hAnsi="Times New Roman"/>
          <w:sz w:val="24"/>
          <w:szCs w:val="24"/>
          <w:lang w:eastAsia="ru-RU"/>
        </w:rPr>
        <w:t>;</w:t>
      </w:r>
    </w:p>
    <w:p w:rsidR="00FF4527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 xml:space="preserve">6) по результатам проведенного мониторинга закупок подготовка предложений по совершенствованию </w:t>
      </w:r>
      <w:r>
        <w:rPr>
          <w:rFonts w:ascii="Times New Roman" w:hAnsi="Times New Roman"/>
          <w:sz w:val="24"/>
          <w:szCs w:val="24"/>
          <w:lang w:eastAsia="ru-RU"/>
        </w:rPr>
        <w:t>системы закупок в Усть-Удинском районе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; </w:t>
      </w:r>
    </w:p>
    <w:p w:rsidR="00FF4527" w:rsidRPr="00242419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color w:val="008000"/>
          <w:sz w:val="24"/>
          <w:szCs w:val="24"/>
          <w:lang w:eastAsia="ru-RU"/>
        </w:rPr>
      </w:pPr>
    </w:p>
    <w:p w:rsidR="00FF4527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 xml:space="preserve">в сфере методологического сопровождения деятельности заказчиков, осуществляющих закупки для обеспечения  муниципальных нужд: </w:t>
      </w:r>
    </w:p>
    <w:p w:rsidR="00FF4527" w:rsidRPr="00242419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F4527" w:rsidRPr="00242419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sub_1029"/>
      <w:r w:rsidRPr="00242419">
        <w:rPr>
          <w:rFonts w:ascii="Times New Roman" w:hAnsi="Times New Roman"/>
          <w:sz w:val="24"/>
          <w:szCs w:val="24"/>
          <w:lang w:eastAsia="ru-RU"/>
        </w:rPr>
        <w:t xml:space="preserve">7) методическое руководство и координация деятельности </w:t>
      </w:r>
      <w:r>
        <w:rPr>
          <w:rFonts w:ascii="Times New Roman" w:hAnsi="Times New Roman"/>
          <w:sz w:val="24"/>
          <w:szCs w:val="24"/>
          <w:lang w:eastAsia="ru-RU"/>
        </w:rPr>
        <w:t>муниципальных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заказчиков </w:t>
      </w:r>
      <w:r w:rsidRPr="00727D51">
        <w:rPr>
          <w:rFonts w:ascii="Times New Roman" w:hAnsi="Times New Roman"/>
          <w:sz w:val="24"/>
          <w:szCs w:val="24"/>
        </w:rPr>
        <w:t>казенных и бюджетных</w:t>
      </w:r>
      <w:r w:rsidRPr="00727D51">
        <w:rPr>
          <w:rFonts w:ascii="Times New Roman" w:hAnsi="Times New Roman"/>
        </w:rPr>
        <w:t xml:space="preserve"> учреждений</w:t>
      </w:r>
      <w:r w:rsidRPr="00943E92"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>Усть-Удинского района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в рамках функционирования контрактной системы в сфере закупок;</w:t>
      </w:r>
      <w:bookmarkEnd w:id="0"/>
    </w:p>
    <w:p w:rsidR="00FF4527" w:rsidRPr="00242419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 xml:space="preserve">8) разработка регламентов взаимодействия, регулирующих организацию деятельности </w:t>
      </w:r>
      <w:r>
        <w:rPr>
          <w:rFonts w:ascii="Times New Roman" w:hAnsi="Times New Roman"/>
          <w:sz w:val="24"/>
          <w:szCs w:val="24"/>
          <w:lang w:eastAsia="ru-RU"/>
        </w:rPr>
        <w:t>муниципальных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заказчиков </w:t>
      </w:r>
      <w:r w:rsidRPr="00727D51">
        <w:rPr>
          <w:rFonts w:ascii="Times New Roman" w:hAnsi="Times New Roman"/>
          <w:sz w:val="24"/>
          <w:szCs w:val="24"/>
        </w:rPr>
        <w:t>казенных и бюджетных</w:t>
      </w:r>
      <w:r w:rsidRPr="00727D51">
        <w:rPr>
          <w:rFonts w:ascii="Times New Roman" w:hAnsi="Times New Roman"/>
        </w:rPr>
        <w:t xml:space="preserve"> учреждений</w:t>
      </w:r>
      <w:r w:rsidRPr="00943E92"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>Усть-Удинского района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43E92">
        <w:t xml:space="preserve"> </w:t>
      </w:r>
      <w:r w:rsidRPr="00242419">
        <w:rPr>
          <w:rFonts w:ascii="Times New Roman" w:hAnsi="Times New Roman"/>
          <w:sz w:val="24"/>
          <w:szCs w:val="24"/>
          <w:lang w:eastAsia="ru-RU"/>
        </w:rPr>
        <w:t>в сфере закупок;</w:t>
      </w:r>
    </w:p>
    <w:p w:rsidR="00FF4527" w:rsidRPr="00242419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 xml:space="preserve">9)  оптимизация деятельности </w:t>
      </w:r>
      <w:r>
        <w:rPr>
          <w:rFonts w:ascii="Times New Roman" w:hAnsi="Times New Roman"/>
          <w:sz w:val="24"/>
          <w:szCs w:val="24"/>
          <w:lang w:eastAsia="ru-RU"/>
        </w:rPr>
        <w:t>муниципальных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заказчиков </w:t>
      </w:r>
      <w:r w:rsidRPr="00727D51">
        <w:rPr>
          <w:rFonts w:ascii="Times New Roman" w:hAnsi="Times New Roman"/>
          <w:sz w:val="24"/>
          <w:szCs w:val="24"/>
        </w:rPr>
        <w:t>казенных и бюджетных</w:t>
      </w:r>
      <w:r w:rsidRPr="00727D51">
        <w:rPr>
          <w:rFonts w:ascii="Times New Roman" w:hAnsi="Times New Roman"/>
        </w:rPr>
        <w:t xml:space="preserve"> учреждений</w:t>
      </w:r>
      <w:r w:rsidRPr="00943E92"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>Усть-Удинского района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 путем совершенствования организации проведения закупок;</w:t>
      </w:r>
    </w:p>
    <w:p w:rsidR="00FF4527" w:rsidRPr="00242419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4527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 xml:space="preserve">в сфере определения поставщиков (подрядчиков, исполнителей) для </w:t>
      </w:r>
      <w:r>
        <w:rPr>
          <w:rFonts w:ascii="Times New Roman" w:hAnsi="Times New Roman"/>
          <w:sz w:val="24"/>
          <w:szCs w:val="24"/>
          <w:lang w:eastAsia="ru-RU"/>
        </w:rPr>
        <w:t>муниципальных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заказчиков </w:t>
      </w:r>
      <w:r w:rsidRPr="00727D51">
        <w:rPr>
          <w:rFonts w:ascii="Times New Roman" w:hAnsi="Times New Roman"/>
          <w:sz w:val="24"/>
          <w:szCs w:val="24"/>
        </w:rPr>
        <w:t>казенных и бюджетных</w:t>
      </w:r>
      <w:r w:rsidRPr="00727D51">
        <w:rPr>
          <w:rFonts w:ascii="Times New Roman" w:hAnsi="Times New Roman"/>
        </w:rPr>
        <w:t xml:space="preserve"> учреждений</w:t>
      </w:r>
      <w:r w:rsidRPr="00943E92"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>Усть-Удинского района</w:t>
      </w:r>
      <w:r w:rsidRPr="00242419">
        <w:rPr>
          <w:rFonts w:ascii="Times New Roman" w:hAnsi="Times New Roman"/>
          <w:sz w:val="24"/>
          <w:szCs w:val="24"/>
          <w:lang w:eastAsia="ru-RU"/>
        </w:rPr>
        <w:t>:</w:t>
      </w:r>
    </w:p>
    <w:p w:rsidR="00FF4527" w:rsidRPr="00242419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F4527" w:rsidRPr="00242419" w:rsidRDefault="00FF4527" w:rsidP="00616EC1">
      <w:pPr>
        <w:spacing w:after="0" w:line="240" w:lineRule="auto"/>
        <w:ind w:firstLine="708"/>
        <w:jc w:val="both"/>
        <w:rPr>
          <w:rFonts w:ascii="Times New Roman" w:hAnsi="Times New Roman"/>
          <w:color w:val="FF6600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0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) проверка обоснования выбора способа определения поставщика (подрядчика, исполнителя) </w:t>
      </w:r>
      <w:r>
        <w:rPr>
          <w:rFonts w:ascii="Times New Roman" w:hAnsi="Times New Roman"/>
          <w:sz w:val="24"/>
          <w:szCs w:val="24"/>
          <w:lang w:eastAsia="ru-RU"/>
        </w:rPr>
        <w:t>муниципальным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заказчик</w:t>
      </w:r>
      <w:r>
        <w:rPr>
          <w:rFonts w:ascii="Times New Roman" w:hAnsi="Times New Roman"/>
          <w:sz w:val="24"/>
          <w:szCs w:val="24"/>
          <w:lang w:eastAsia="ru-RU"/>
        </w:rPr>
        <w:t>ом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27D51">
        <w:rPr>
          <w:rFonts w:ascii="Times New Roman" w:hAnsi="Times New Roman"/>
          <w:sz w:val="24"/>
          <w:szCs w:val="24"/>
        </w:rPr>
        <w:t>казенных и бюджетных</w:t>
      </w:r>
      <w:r w:rsidRPr="00727D51">
        <w:rPr>
          <w:rFonts w:ascii="Times New Roman" w:hAnsi="Times New Roman"/>
        </w:rPr>
        <w:t xml:space="preserve"> учреждений</w:t>
      </w:r>
      <w:r w:rsidRPr="00943E92"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>Усть-Удинского района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на соответствие требованиям федерального законодательства; </w:t>
      </w:r>
    </w:p>
    <w:p w:rsidR="00FF4527" w:rsidRPr="00242419" w:rsidRDefault="00FF4527" w:rsidP="00616E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11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)  принятие решения о создании комиссий по осуществлению закупок для </w:t>
      </w:r>
      <w:r>
        <w:rPr>
          <w:rFonts w:ascii="Times New Roman" w:hAnsi="Times New Roman"/>
          <w:sz w:val="24"/>
          <w:szCs w:val="24"/>
          <w:lang w:eastAsia="ru-RU"/>
        </w:rPr>
        <w:t>муниципальных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заказчиков </w:t>
      </w:r>
      <w:r w:rsidRPr="00727D51">
        <w:rPr>
          <w:rFonts w:ascii="Times New Roman" w:hAnsi="Times New Roman"/>
          <w:sz w:val="24"/>
          <w:szCs w:val="24"/>
        </w:rPr>
        <w:t>казенных и бюджетных</w:t>
      </w:r>
      <w:r w:rsidRPr="00727D51">
        <w:rPr>
          <w:rFonts w:ascii="Times New Roman" w:hAnsi="Times New Roman"/>
        </w:rPr>
        <w:t xml:space="preserve"> учреждений</w:t>
      </w:r>
      <w:r w:rsidRPr="00943E92"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>Усть-Удинского района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  (далее – комиссии), определение состава и порядка работы комиссий;</w:t>
      </w:r>
    </w:p>
    <w:p w:rsidR="00FF4527" w:rsidRPr="00242419" w:rsidRDefault="00FF4527" w:rsidP="00616E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sub_103112"/>
      <w:r>
        <w:rPr>
          <w:rFonts w:ascii="Times New Roman" w:hAnsi="Times New Roman"/>
          <w:sz w:val="24"/>
          <w:szCs w:val="24"/>
          <w:lang w:eastAsia="ru-RU"/>
        </w:rPr>
        <w:t>12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) организация и обеспечение работы </w:t>
      </w:r>
      <w:hyperlink w:anchor="sub_103102" w:history="1">
        <w:r w:rsidRPr="00242419">
          <w:rPr>
            <w:rFonts w:ascii="Times New Roman" w:hAnsi="Times New Roman"/>
            <w:sz w:val="24"/>
            <w:szCs w:val="24"/>
            <w:lang w:eastAsia="ru-RU"/>
          </w:rPr>
          <w:t>комиссий</w:t>
        </w:r>
      </w:hyperlink>
      <w:r w:rsidRPr="00242419">
        <w:rPr>
          <w:rFonts w:ascii="Times New Roman" w:hAnsi="Times New Roman"/>
          <w:sz w:val="24"/>
          <w:szCs w:val="24"/>
          <w:lang w:eastAsia="ru-RU"/>
        </w:rPr>
        <w:t xml:space="preserve">; </w:t>
      </w:r>
      <w:bookmarkEnd w:id="1"/>
    </w:p>
    <w:p w:rsidR="00FF4527" w:rsidRPr="00242419" w:rsidRDefault="00FF4527" w:rsidP="00616E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</w:t>
      </w:r>
      <w:r w:rsidRPr="00242419">
        <w:rPr>
          <w:rFonts w:ascii="Times New Roman" w:hAnsi="Times New Roman"/>
          <w:sz w:val="24"/>
          <w:szCs w:val="24"/>
          <w:lang w:eastAsia="ru-RU"/>
        </w:rPr>
        <w:t>3) осуществление подготовки и размещения извещений об осуществлении закупок</w:t>
      </w:r>
      <w:r w:rsidRPr="00242419">
        <w:rPr>
          <w:rFonts w:ascii="Times New Roman" w:hAnsi="Times New Roman"/>
          <w:sz w:val="24"/>
          <w:szCs w:val="24"/>
        </w:rPr>
        <w:t xml:space="preserve"> 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для обеспечения нужд </w:t>
      </w:r>
      <w:r>
        <w:rPr>
          <w:rFonts w:ascii="Times New Roman" w:hAnsi="Times New Roman"/>
          <w:sz w:val="24"/>
          <w:szCs w:val="24"/>
          <w:lang w:eastAsia="ru-RU"/>
        </w:rPr>
        <w:t>Усть-Удинского района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в соответствии с действующим законодательством;</w:t>
      </w:r>
    </w:p>
    <w:p w:rsidR="00FF4527" w:rsidRPr="00242419" w:rsidRDefault="00FF4527" w:rsidP="00616E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14</w:t>
      </w:r>
      <w:r w:rsidRPr="00242419">
        <w:rPr>
          <w:rFonts w:ascii="Times New Roman" w:hAnsi="Times New Roman"/>
          <w:sz w:val="24"/>
          <w:szCs w:val="24"/>
          <w:lang w:eastAsia="ru-RU"/>
        </w:rPr>
        <w:t>) осуществление разработки и утверждения документации о закупках (далее – документация) в пределах полномочий, установленных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16CF4">
        <w:rPr>
          <w:rFonts w:ascii="Times New Roman" w:hAnsi="Times New Roman"/>
          <w:sz w:val="24"/>
          <w:szCs w:val="24"/>
          <w:lang w:eastAsia="ru-RU"/>
        </w:rPr>
        <w:t>п</w:t>
      </w:r>
      <w:r w:rsidRPr="00242419">
        <w:rPr>
          <w:rFonts w:ascii="Times New Roman" w:hAnsi="Times New Roman"/>
          <w:sz w:val="24"/>
          <w:szCs w:val="24"/>
          <w:lang w:eastAsia="ru-RU"/>
        </w:rPr>
        <w:t>орядк</w:t>
      </w:r>
      <w:r w:rsidRPr="00016CF4">
        <w:rPr>
          <w:rFonts w:ascii="Times New Roman" w:hAnsi="Times New Roman"/>
          <w:sz w:val="24"/>
          <w:szCs w:val="24"/>
          <w:lang w:eastAsia="ru-RU"/>
        </w:rPr>
        <w:t>ом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взаимодействия</w:t>
      </w:r>
      <w:r w:rsidRPr="00242419">
        <w:rPr>
          <w:rFonts w:ascii="Times New Roman" w:hAnsi="Times New Roman"/>
          <w:sz w:val="24"/>
          <w:szCs w:val="24"/>
        </w:rPr>
        <w:t xml:space="preserve"> заказчиков с </w:t>
      </w:r>
      <w:r w:rsidRPr="00016CF4">
        <w:rPr>
          <w:rFonts w:ascii="Times New Roman" w:hAnsi="Times New Roman"/>
          <w:sz w:val="24"/>
          <w:szCs w:val="24"/>
        </w:rPr>
        <w:t xml:space="preserve">уполномоченным </w:t>
      </w:r>
      <w:r w:rsidRPr="00242419">
        <w:rPr>
          <w:rFonts w:ascii="Times New Roman" w:hAnsi="Times New Roman"/>
          <w:sz w:val="24"/>
          <w:szCs w:val="24"/>
        </w:rPr>
        <w:t xml:space="preserve">органом на определение поставщиков (подрядчиков, исполнителей) для </w:t>
      </w:r>
      <w:r>
        <w:rPr>
          <w:rFonts w:ascii="Times New Roman" w:hAnsi="Times New Roman"/>
          <w:sz w:val="24"/>
          <w:szCs w:val="24"/>
          <w:lang w:eastAsia="ru-RU"/>
        </w:rPr>
        <w:t>муниципальных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заказчиков </w:t>
      </w:r>
      <w:r w:rsidRPr="00727D51">
        <w:rPr>
          <w:rFonts w:ascii="Times New Roman" w:hAnsi="Times New Roman"/>
          <w:sz w:val="24"/>
          <w:szCs w:val="24"/>
        </w:rPr>
        <w:t>казенных и бюджетных</w:t>
      </w:r>
      <w:r w:rsidRPr="00727D51">
        <w:rPr>
          <w:rFonts w:ascii="Times New Roman" w:hAnsi="Times New Roman"/>
        </w:rPr>
        <w:t xml:space="preserve"> учреждений</w:t>
      </w:r>
      <w:r w:rsidRPr="00943E92"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>Усть-Удинского района,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и размещение документации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42419">
        <w:rPr>
          <w:rFonts w:ascii="Times New Roman" w:hAnsi="Times New Roman"/>
          <w:sz w:val="24"/>
          <w:szCs w:val="24"/>
          <w:lang w:eastAsia="ru-RU"/>
        </w:rPr>
        <w:t>в соответствии с действующим законодательством</w:t>
      </w:r>
      <w:r>
        <w:rPr>
          <w:rFonts w:ascii="Times New Roman" w:hAnsi="Times New Roman"/>
          <w:sz w:val="24"/>
          <w:szCs w:val="24"/>
          <w:lang w:eastAsia="ru-RU"/>
        </w:rPr>
        <w:t xml:space="preserve"> в единой информационной системе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; </w:t>
      </w:r>
    </w:p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2" w:name="sub_10317"/>
      <w:bookmarkStart w:id="3" w:name="sub_10315"/>
      <w:r>
        <w:rPr>
          <w:rFonts w:ascii="Times New Roman" w:hAnsi="Times New Roman"/>
          <w:sz w:val="24"/>
          <w:szCs w:val="24"/>
          <w:lang w:eastAsia="ru-RU"/>
        </w:rPr>
        <w:t>15</w:t>
      </w:r>
      <w:r w:rsidRPr="00242419">
        <w:rPr>
          <w:rFonts w:ascii="Times New Roman" w:hAnsi="Times New Roman"/>
          <w:sz w:val="24"/>
          <w:szCs w:val="24"/>
          <w:lang w:eastAsia="ru-RU"/>
        </w:rPr>
        <w:t>) предоставление, в том числе в форме электронных документов, конкурсной документации на основании заявления любого заинтересованного лица, поданного в письменной форме;</w:t>
      </w:r>
    </w:p>
    <w:bookmarkEnd w:id="2"/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16</w:t>
      </w:r>
      <w:r w:rsidRPr="00242419">
        <w:rPr>
          <w:rFonts w:ascii="Times New Roman" w:hAnsi="Times New Roman"/>
          <w:sz w:val="24"/>
          <w:szCs w:val="24"/>
          <w:lang w:eastAsia="ru-RU"/>
        </w:rPr>
        <w:t>) осуществление аудиозаписи заседаний комиссий;</w:t>
      </w:r>
    </w:p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17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) получение и регистрация запросов о даче разъяснений положений документации, направление ответов, подготовленных заказчиками, </w:t>
      </w:r>
      <w:r>
        <w:rPr>
          <w:rFonts w:ascii="Times New Roman" w:hAnsi="Times New Roman"/>
          <w:sz w:val="24"/>
          <w:szCs w:val="24"/>
          <w:lang w:eastAsia="ru-RU"/>
        </w:rPr>
        <w:t>уполномоченным органом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участникам закупок;</w:t>
      </w:r>
    </w:p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4" w:name="sub_10319"/>
      <w:r>
        <w:rPr>
          <w:rFonts w:ascii="Times New Roman" w:hAnsi="Times New Roman"/>
          <w:sz w:val="24"/>
          <w:szCs w:val="24"/>
          <w:lang w:eastAsia="ru-RU"/>
        </w:rPr>
        <w:t>18</w:t>
      </w:r>
      <w:r w:rsidRPr="00242419">
        <w:rPr>
          <w:rFonts w:ascii="Times New Roman" w:hAnsi="Times New Roman"/>
          <w:sz w:val="24"/>
          <w:szCs w:val="24"/>
          <w:lang w:eastAsia="ru-RU"/>
        </w:rPr>
        <w:t>) осуществление приема, регистрации  заявки на участие в закупках, по требованию участника размещения заказа выдача расписки в их получении;</w:t>
      </w:r>
    </w:p>
    <w:bookmarkEnd w:id="4"/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9</w:t>
      </w:r>
      <w:r w:rsidRPr="00242419">
        <w:rPr>
          <w:rFonts w:ascii="Times New Roman" w:hAnsi="Times New Roman"/>
          <w:sz w:val="24"/>
          <w:szCs w:val="24"/>
          <w:lang w:eastAsia="ru-RU"/>
        </w:rPr>
        <w:t>) обеспечение сохранности конвертов с заявками на участие в открытом конкурсе, запросе котировок</w:t>
      </w:r>
      <w:r>
        <w:rPr>
          <w:rFonts w:ascii="Times New Roman" w:hAnsi="Times New Roman"/>
          <w:sz w:val="24"/>
          <w:szCs w:val="24"/>
          <w:lang w:eastAsia="ru-RU"/>
        </w:rPr>
        <w:t>, запросе предложений,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защищенности, неприкосновенности и конфиденциальности поданных в форме электронных документов заявок на участие в открытом конкурсе, запросе котировок</w:t>
      </w:r>
      <w:r>
        <w:rPr>
          <w:rFonts w:ascii="Times New Roman" w:hAnsi="Times New Roman"/>
          <w:sz w:val="24"/>
          <w:szCs w:val="24"/>
          <w:lang w:eastAsia="ru-RU"/>
        </w:rPr>
        <w:t>, запросе предложений</w:t>
      </w:r>
      <w:r w:rsidRPr="00242419">
        <w:rPr>
          <w:rFonts w:ascii="Times New Roman" w:hAnsi="Times New Roman"/>
          <w:sz w:val="24"/>
          <w:szCs w:val="24"/>
          <w:lang w:eastAsia="ru-RU"/>
        </w:rPr>
        <w:t>;</w:t>
      </w:r>
    </w:p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5" w:name="sub_103111"/>
      <w:r w:rsidRPr="00242419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0</w:t>
      </w:r>
      <w:r w:rsidRPr="00242419">
        <w:rPr>
          <w:rFonts w:ascii="Times New Roman" w:hAnsi="Times New Roman"/>
          <w:sz w:val="24"/>
          <w:szCs w:val="24"/>
          <w:lang w:eastAsia="ru-RU"/>
        </w:rPr>
        <w:t>) возвращение заявок на участие в закупках, поданных после истечения срока, установленного для их подачи;</w:t>
      </w:r>
    </w:p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6" w:name="sub_103114"/>
      <w:bookmarkEnd w:id="5"/>
      <w:r>
        <w:rPr>
          <w:rFonts w:ascii="Times New Roman" w:hAnsi="Times New Roman"/>
          <w:sz w:val="24"/>
          <w:szCs w:val="24"/>
          <w:lang w:eastAsia="ru-RU"/>
        </w:rPr>
        <w:t>21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) обеспечение осуществления проверки соответствия участников закупки </w:t>
      </w:r>
      <w:hyperlink r:id="rId5" w:history="1">
        <w:r w:rsidRPr="00242419">
          <w:rPr>
            <w:rFonts w:ascii="Times New Roman" w:hAnsi="Times New Roman"/>
            <w:sz w:val="24"/>
            <w:szCs w:val="24"/>
            <w:lang w:eastAsia="ru-RU"/>
          </w:rPr>
          <w:t>требованиям</w:t>
        </w:r>
      </w:hyperlink>
      <w:r w:rsidRPr="00242419">
        <w:rPr>
          <w:rFonts w:ascii="Times New Roman" w:hAnsi="Times New Roman"/>
          <w:sz w:val="24"/>
          <w:szCs w:val="24"/>
          <w:lang w:eastAsia="ru-RU"/>
        </w:rPr>
        <w:t>, установленным законодательством Российской Федерации;</w:t>
      </w:r>
    </w:p>
    <w:bookmarkEnd w:id="6"/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22</w:t>
      </w:r>
      <w:r w:rsidRPr="00242419">
        <w:rPr>
          <w:rFonts w:ascii="Times New Roman" w:hAnsi="Times New Roman"/>
          <w:sz w:val="24"/>
          <w:szCs w:val="24"/>
          <w:lang w:eastAsia="ru-RU"/>
        </w:rPr>
        <w:t>) прием  денежных средств, перечисленных в качестве обеспечения заявок на участие в определении поставщиков (подрядчиков, исполнителей) в соответствии с действующим законодательством;</w:t>
      </w:r>
    </w:p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7" w:name="sub_103116"/>
      <w:r>
        <w:rPr>
          <w:rFonts w:ascii="Times New Roman" w:hAnsi="Times New Roman"/>
          <w:sz w:val="24"/>
          <w:szCs w:val="24"/>
          <w:lang w:eastAsia="ru-RU"/>
        </w:rPr>
        <w:t>23</w:t>
      </w:r>
      <w:r w:rsidRPr="00242419">
        <w:rPr>
          <w:rFonts w:ascii="Times New Roman" w:hAnsi="Times New Roman"/>
          <w:sz w:val="24"/>
          <w:szCs w:val="24"/>
          <w:lang w:eastAsia="ru-RU"/>
        </w:rPr>
        <w:t>) возврат участникам закупок либо принятие решения об удержании денежных средств, перечисленных в качестве обеспечения заявки на определение поставщиков (подрядчиков, исполнителей);</w:t>
      </w:r>
    </w:p>
    <w:bookmarkEnd w:id="7"/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</w:t>
      </w:r>
      <w:r w:rsidRPr="00242419">
        <w:rPr>
          <w:rFonts w:ascii="Times New Roman" w:hAnsi="Times New Roman"/>
          <w:sz w:val="24"/>
          <w:szCs w:val="24"/>
          <w:lang w:eastAsia="ru-RU"/>
        </w:rPr>
        <w:t>4)  ведение учета проводимых закупок;</w:t>
      </w:r>
    </w:p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25</w:t>
      </w:r>
      <w:r w:rsidRPr="00242419">
        <w:rPr>
          <w:rFonts w:ascii="Times New Roman" w:hAnsi="Times New Roman"/>
          <w:sz w:val="24"/>
          <w:szCs w:val="24"/>
          <w:lang w:eastAsia="ru-RU"/>
        </w:rPr>
        <w:t>) обеспечение хранения документов, образующихся в результате определения поставщиков (подрядчиков, исполнителей), аудиозаписей заседаний комиссий;</w:t>
      </w:r>
    </w:p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26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) представление в уполномоченные на осуществление контроля в сфере закупок федеральные органы исполнительной власти, органы исполнительной власти Иркутской области для рассмотрения жалоб по существу информации и документов, предусмотренных действующим </w:t>
      </w:r>
      <w:hyperlink r:id="rId6" w:history="1">
        <w:r w:rsidRPr="00242419">
          <w:rPr>
            <w:rFonts w:ascii="Times New Roman" w:hAnsi="Times New Roman"/>
            <w:sz w:val="24"/>
            <w:szCs w:val="24"/>
            <w:lang w:eastAsia="ru-RU"/>
          </w:rPr>
          <w:t>законодательством</w:t>
        </w:r>
      </w:hyperlink>
      <w:r w:rsidRPr="00242419">
        <w:rPr>
          <w:rFonts w:ascii="Times New Roman" w:hAnsi="Times New Roman"/>
          <w:sz w:val="24"/>
          <w:szCs w:val="24"/>
          <w:lang w:eastAsia="ru-RU"/>
        </w:rPr>
        <w:t>;</w:t>
      </w:r>
    </w:p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27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) выполнение решений, предписаний, принятых уполномоченными на осуществление контроля в сфере закупок федеральными органами исполнительной власти, органами исполнительной власти Иркутской области по результатам рассмотрения жалоб; </w:t>
      </w:r>
    </w:p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28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) обжалование в судебном порядке решений, предписаний уполномоченных на осуществление контроля в сфере закупок федеральных органов исполнительной власти, органов исполнительной власти Иркутской области, принятых по результатам рассмотрения жалоб; </w:t>
      </w:r>
    </w:p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29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) организация проведения </w:t>
      </w:r>
      <w:hyperlink r:id="rId7" w:history="1">
        <w:r w:rsidRPr="00242419">
          <w:rPr>
            <w:rFonts w:ascii="Times New Roman" w:hAnsi="Times New Roman"/>
            <w:sz w:val="24"/>
            <w:szCs w:val="24"/>
            <w:lang w:eastAsia="ru-RU"/>
          </w:rPr>
          <w:t>совместных конкурсов</w:t>
        </w:r>
      </w:hyperlink>
      <w:r w:rsidRPr="00242419">
        <w:rPr>
          <w:rFonts w:ascii="Times New Roman" w:hAnsi="Times New Roman"/>
          <w:sz w:val="24"/>
          <w:szCs w:val="24"/>
          <w:lang w:eastAsia="ru-RU"/>
        </w:rPr>
        <w:t xml:space="preserve"> и аукционов при наличии соответствующего соглашения;</w:t>
      </w:r>
    </w:p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30</w:t>
      </w:r>
      <w:r w:rsidRPr="00242419">
        <w:rPr>
          <w:rFonts w:ascii="Times New Roman" w:hAnsi="Times New Roman"/>
          <w:sz w:val="24"/>
          <w:szCs w:val="24"/>
          <w:lang w:eastAsia="ru-RU"/>
        </w:rPr>
        <w:t>) осуществление в пределах установленной компетенции иных полномочий в сфере организации и проведения закупок.</w:t>
      </w:r>
    </w:p>
    <w:bookmarkEnd w:id="3"/>
    <w:p w:rsidR="00FF4527" w:rsidRPr="00242419" w:rsidRDefault="00FF4527" w:rsidP="00616EC1">
      <w:pPr>
        <w:spacing w:before="100" w:beforeAutospacing="1" w:after="24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924777">
        <w:rPr>
          <w:rFonts w:ascii="Times New Roman" w:hAnsi="Times New Roman"/>
          <w:b/>
          <w:sz w:val="24"/>
          <w:szCs w:val="24"/>
          <w:lang w:eastAsia="ru-RU"/>
        </w:rPr>
        <w:t>Обеспечение деятельности уполномоченного органа.</w:t>
      </w:r>
    </w:p>
    <w:p w:rsidR="00FF4527" w:rsidRPr="00242419" w:rsidRDefault="00FF4527" w:rsidP="00616EC1">
      <w:pPr>
        <w:tabs>
          <w:tab w:val="left" w:pos="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12E51">
        <w:rPr>
          <w:rFonts w:ascii="Times New Roman" w:hAnsi="Times New Roman"/>
          <w:sz w:val="24"/>
          <w:szCs w:val="24"/>
          <w:lang w:eastAsia="ru-RU"/>
        </w:rPr>
        <w:t xml:space="preserve">Уполномоченный орган 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для решения возложенных задач и реализации функций в установленном порядке вправе: </w:t>
      </w:r>
    </w:p>
    <w:p w:rsidR="00FF4527" w:rsidRPr="00242419" w:rsidRDefault="00FF4527" w:rsidP="00616EC1">
      <w:pPr>
        <w:tabs>
          <w:tab w:val="left" w:pos="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>1) запрашивать и получать от</w:t>
      </w:r>
      <w:r>
        <w:rPr>
          <w:rFonts w:ascii="Times New Roman" w:hAnsi="Times New Roman"/>
          <w:sz w:val="24"/>
          <w:szCs w:val="24"/>
          <w:lang w:eastAsia="ru-RU"/>
        </w:rPr>
        <w:t xml:space="preserve"> муниципальных заказчиков </w:t>
      </w:r>
      <w:r w:rsidRPr="00727D51">
        <w:rPr>
          <w:rFonts w:ascii="Times New Roman" w:hAnsi="Times New Roman"/>
          <w:sz w:val="24"/>
          <w:szCs w:val="24"/>
        </w:rPr>
        <w:t>казенных и бюджетных</w:t>
      </w:r>
      <w:r w:rsidRPr="00727D51">
        <w:rPr>
          <w:rFonts w:ascii="Times New Roman" w:hAnsi="Times New Roman"/>
        </w:rPr>
        <w:t xml:space="preserve"> учреждений</w:t>
      </w:r>
      <w:r w:rsidRPr="00943E92"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>Усть-Удинского района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необходимую информацию; </w:t>
      </w:r>
    </w:p>
    <w:p w:rsidR="00FF4527" w:rsidRPr="00242419" w:rsidRDefault="00FF4527" w:rsidP="00616EC1">
      <w:pPr>
        <w:tabs>
          <w:tab w:val="left" w:pos="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 xml:space="preserve">2) совершать сделки, заключать контракты, иные договоры, соглашения в соответствии с законодательством; </w:t>
      </w:r>
    </w:p>
    <w:p w:rsidR="00FF4527" w:rsidRDefault="00FF4527" w:rsidP="00616EC1">
      <w:pPr>
        <w:tabs>
          <w:tab w:val="left" w:pos="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 xml:space="preserve">3) привлекать в необходимых случаях специалистов (экспертов) иных органов и организаций для решения вопросов, относящихся к сфере </w:t>
      </w:r>
      <w:r>
        <w:rPr>
          <w:rFonts w:ascii="Times New Roman" w:hAnsi="Times New Roman"/>
          <w:sz w:val="24"/>
          <w:szCs w:val="24"/>
          <w:lang w:eastAsia="ru-RU"/>
        </w:rPr>
        <w:t>закупок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; </w:t>
      </w:r>
    </w:p>
    <w:p w:rsidR="00FF4527" w:rsidRDefault="00FF4527" w:rsidP="00616EC1">
      <w:pPr>
        <w:tabs>
          <w:tab w:val="left" w:pos="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F4527" w:rsidRPr="00242419" w:rsidRDefault="00FF4527" w:rsidP="00616EC1">
      <w:pPr>
        <w:tabs>
          <w:tab w:val="left" w:pos="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F4527" w:rsidRPr="00242419" w:rsidRDefault="00FF4527" w:rsidP="00616EC1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4527" w:rsidRDefault="00FF4527" w:rsidP="00616EC1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FD3941">
        <w:rPr>
          <w:rFonts w:ascii="Times New Roman" w:hAnsi="Times New Roman"/>
          <w:b/>
          <w:sz w:val="24"/>
          <w:szCs w:val="24"/>
          <w:lang w:eastAsia="ru-RU"/>
        </w:rPr>
        <w:t>Организация деятельности Уполномоченного органа</w:t>
      </w:r>
      <w:r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:rsidR="00FF4527" w:rsidRPr="00242419" w:rsidRDefault="00FF4527" w:rsidP="00616EC1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FF4527" w:rsidRDefault="00FF4527" w:rsidP="00616EC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Деятельность уполномоченного органа администрации РМО «Усть-Удинский район» возглавляет первый заместитель мэра района который и является председателем уполномоченного органа РМО «Усть-Удинский район». </w:t>
      </w:r>
    </w:p>
    <w:p w:rsidR="00FF4527" w:rsidRPr="00242419" w:rsidRDefault="00FF4527" w:rsidP="00616EC1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 xml:space="preserve">1) представляет </w:t>
      </w:r>
      <w:r>
        <w:rPr>
          <w:rFonts w:ascii="Times New Roman" w:hAnsi="Times New Roman"/>
          <w:sz w:val="24"/>
          <w:szCs w:val="24"/>
          <w:lang w:eastAsia="ru-RU"/>
        </w:rPr>
        <w:t>уполномоченный орган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; </w:t>
      </w:r>
    </w:p>
    <w:p w:rsidR="00FF4527" w:rsidRPr="00242419" w:rsidRDefault="00FF4527" w:rsidP="00616EC1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 xml:space="preserve">2) организует деятельность  и осуществляет руководство этой деятельностью; </w:t>
      </w:r>
    </w:p>
    <w:p w:rsidR="00FF4527" w:rsidRPr="00242419" w:rsidRDefault="00FF4527" w:rsidP="00616EC1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>3</w:t>
      </w:r>
      <w:r>
        <w:rPr>
          <w:rFonts w:ascii="Times New Roman" w:hAnsi="Times New Roman"/>
          <w:sz w:val="24"/>
          <w:szCs w:val="24"/>
          <w:lang w:eastAsia="ru-RU"/>
        </w:rPr>
        <w:t>)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осуществляет иные полномочия, предусмотренные законодательством. </w:t>
      </w:r>
    </w:p>
    <w:p w:rsidR="00FF4527" w:rsidRPr="000248CC" w:rsidRDefault="00FF4527" w:rsidP="00616EC1">
      <w:pPr>
        <w:spacing w:before="100" w:beforeAutospacing="1" w:after="240" w:line="240" w:lineRule="auto"/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0248CC">
        <w:rPr>
          <w:rFonts w:ascii="Times New Roman" w:hAnsi="Times New Roman"/>
          <w:sz w:val="24"/>
          <w:szCs w:val="24"/>
          <w:lang w:eastAsia="ru-RU"/>
        </w:rPr>
        <w:t>В уполномоченн</w:t>
      </w:r>
      <w:r>
        <w:rPr>
          <w:rFonts w:ascii="Times New Roman" w:hAnsi="Times New Roman"/>
          <w:sz w:val="24"/>
          <w:szCs w:val="24"/>
          <w:lang w:eastAsia="ru-RU"/>
        </w:rPr>
        <w:t>ый</w:t>
      </w:r>
      <w:r w:rsidRPr="000248CC">
        <w:rPr>
          <w:rFonts w:ascii="Times New Roman" w:hAnsi="Times New Roman"/>
          <w:sz w:val="24"/>
          <w:szCs w:val="24"/>
          <w:lang w:eastAsia="ru-RU"/>
        </w:rPr>
        <w:t xml:space="preserve"> орган вход</w:t>
      </w:r>
      <w:r>
        <w:rPr>
          <w:rFonts w:ascii="Times New Roman" w:hAnsi="Times New Roman"/>
          <w:sz w:val="24"/>
          <w:szCs w:val="24"/>
          <w:lang w:eastAsia="ru-RU"/>
        </w:rPr>
        <w:t>ят</w:t>
      </w:r>
      <w:r w:rsidRPr="000248CC">
        <w:rPr>
          <w:rFonts w:ascii="Times New Roman" w:hAnsi="Times New Roman"/>
          <w:sz w:val="24"/>
          <w:szCs w:val="24"/>
          <w:lang w:eastAsia="ru-RU"/>
        </w:rPr>
        <w:t xml:space="preserve"> представител</w:t>
      </w:r>
      <w:r>
        <w:rPr>
          <w:rFonts w:ascii="Times New Roman" w:hAnsi="Times New Roman"/>
          <w:sz w:val="24"/>
          <w:szCs w:val="24"/>
          <w:lang w:eastAsia="ru-RU"/>
        </w:rPr>
        <w:t>и администрации: управляющий делами администрации, начальник экономического отдела, начальник юридического отдела, начальник отдела коммунального хозяйства, транспорта, связи, энергетики и природопользования, начальник отдела по делам молодежи, начальник отдела ГО и ЧС, начальник отдела строительства архитектуры, консультант экономического отдела.</w:t>
      </w:r>
    </w:p>
    <w:p w:rsidR="00FF4527" w:rsidRPr="00242419" w:rsidRDefault="00FF4527" w:rsidP="00616EC1">
      <w:pPr>
        <w:spacing w:before="100" w:beforeAutospacing="1" w:after="24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871BE">
        <w:rPr>
          <w:rFonts w:ascii="Times New Roman" w:hAnsi="Times New Roman"/>
          <w:b/>
          <w:sz w:val="24"/>
          <w:szCs w:val="24"/>
          <w:lang w:eastAsia="ru-RU"/>
        </w:rPr>
        <w:t>Ответственность членов уполномоченного органа</w:t>
      </w:r>
      <w:r w:rsidRPr="00242419">
        <w:rPr>
          <w:rFonts w:ascii="Times New Roman" w:hAnsi="Times New Roman"/>
          <w:b/>
          <w:sz w:val="24"/>
          <w:szCs w:val="24"/>
          <w:lang w:eastAsia="ru-RU"/>
        </w:rPr>
        <w:t>.</w:t>
      </w:r>
      <w:r w:rsidRPr="0024241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2419">
        <w:rPr>
          <w:rFonts w:ascii="Times New Roman" w:hAnsi="Times New Roman"/>
          <w:sz w:val="24"/>
          <w:szCs w:val="24"/>
          <w:lang w:eastAsia="ru-RU"/>
        </w:rPr>
        <w:t xml:space="preserve">1. </w:t>
      </w:r>
      <w:r w:rsidRPr="00E52C46">
        <w:rPr>
          <w:rFonts w:ascii="Times New Roman" w:hAnsi="Times New Roman"/>
          <w:sz w:val="24"/>
          <w:szCs w:val="24"/>
          <w:lang w:eastAsia="ru-RU"/>
        </w:rPr>
        <w:t>Председатель уполномоченного органа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несет персональную ответственность за выполнение задач и функций, возложенных на </w:t>
      </w:r>
      <w:r w:rsidRPr="00E52C46">
        <w:rPr>
          <w:rFonts w:ascii="Times New Roman" w:hAnsi="Times New Roman"/>
          <w:sz w:val="24"/>
          <w:szCs w:val="24"/>
          <w:lang w:eastAsia="ru-RU"/>
        </w:rPr>
        <w:t>уполномоченный орган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FF4527" w:rsidRPr="00242419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52C46">
        <w:rPr>
          <w:rFonts w:ascii="Times New Roman" w:hAnsi="Times New Roman"/>
          <w:sz w:val="24"/>
          <w:szCs w:val="24"/>
          <w:lang w:eastAsia="ru-RU"/>
        </w:rPr>
        <w:t>2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E52C46">
        <w:rPr>
          <w:rFonts w:ascii="Times New Roman" w:hAnsi="Times New Roman"/>
          <w:sz w:val="24"/>
          <w:szCs w:val="24"/>
          <w:lang w:eastAsia="ru-RU"/>
        </w:rPr>
        <w:t>Члены уполномоченного органа</w:t>
      </w:r>
      <w:r w:rsidRPr="00242419">
        <w:rPr>
          <w:rFonts w:ascii="Times New Roman" w:hAnsi="Times New Roman"/>
          <w:sz w:val="24"/>
          <w:szCs w:val="24"/>
          <w:lang w:eastAsia="ru-RU"/>
        </w:rPr>
        <w:t xml:space="preserve"> несут ответственность в соответствии с законодательством. </w:t>
      </w:r>
      <w:r w:rsidRPr="00242419">
        <w:rPr>
          <w:rFonts w:ascii="Times New Roman" w:hAnsi="Times New Roman"/>
          <w:sz w:val="24"/>
          <w:szCs w:val="24"/>
          <w:lang w:eastAsia="ru-RU"/>
        </w:rPr>
        <w:br/>
      </w:r>
    </w:p>
    <w:p w:rsidR="00FF4527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4527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4527" w:rsidRDefault="00FF4527" w:rsidP="00602E7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2</w:t>
      </w:r>
    </w:p>
    <w:p w:rsidR="00FF4527" w:rsidRDefault="00FF4527" w:rsidP="00602E7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FF4527" w:rsidRDefault="00FF4527" w:rsidP="00602E7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2_ от «09 » 01. 2014 года</w:t>
      </w:r>
    </w:p>
    <w:p w:rsidR="00FF4527" w:rsidRDefault="00FF4527" w:rsidP="00602E7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4527" w:rsidRPr="00242419" w:rsidRDefault="00FF4527" w:rsidP="00602E7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4527" w:rsidRDefault="00FF4527" w:rsidP="00602E7A">
      <w:pPr>
        <w:jc w:val="center"/>
        <w:rPr>
          <w:rFonts w:ascii="Times New Roman" w:hAnsi="Times New Roman"/>
          <w:b/>
          <w:sz w:val="24"/>
          <w:szCs w:val="24"/>
        </w:rPr>
      </w:pPr>
      <w:r w:rsidRPr="00373E3F">
        <w:rPr>
          <w:rFonts w:ascii="Times New Roman" w:hAnsi="Times New Roman"/>
          <w:b/>
          <w:sz w:val="24"/>
          <w:szCs w:val="24"/>
        </w:rPr>
        <w:t>ПОРЯДОК ВЗАИМОДЕЙСТВИЯ</w:t>
      </w:r>
    </w:p>
    <w:p w:rsidR="00FF4527" w:rsidRDefault="00FF4527" w:rsidP="00602E7A">
      <w:pPr>
        <w:jc w:val="center"/>
        <w:rPr>
          <w:rFonts w:ascii="Times New Roman" w:hAnsi="Times New Roman"/>
          <w:b/>
          <w:sz w:val="24"/>
          <w:szCs w:val="24"/>
        </w:rPr>
      </w:pPr>
      <w:r w:rsidRPr="00373E3F">
        <w:rPr>
          <w:rFonts w:ascii="Times New Roman" w:hAnsi="Times New Roman"/>
          <w:b/>
          <w:sz w:val="24"/>
          <w:szCs w:val="24"/>
        </w:rPr>
        <w:t xml:space="preserve">Уполномоченного органа и муниципальных заказчиков </w:t>
      </w:r>
      <w:r w:rsidRPr="00F56F3B">
        <w:rPr>
          <w:rFonts w:ascii="Times New Roman" w:hAnsi="Times New Roman"/>
          <w:b/>
          <w:sz w:val="24"/>
          <w:szCs w:val="24"/>
        </w:rPr>
        <w:t>казенных и бюджетных</w:t>
      </w:r>
      <w:r w:rsidRPr="00F56F3B">
        <w:rPr>
          <w:rFonts w:ascii="Times New Roman" w:hAnsi="Times New Roman"/>
          <w:b/>
        </w:rPr>
        <w:t xml:space="preserve"> учреждений</w:t>
      </w:r>
      <w:r w:rsidRPr="00F56F3B">
        <w:rPr>
          <w:b/>
        </w:rPr>
        <w:t xml:space="preserve">  </w:t>
      </w:r>
      <w:r w:rsidRPr="00F56F3B">
        <w:rPr>
          <w:rFonts w:ascii="Times New Roman" w:hAnsi="Times New Roman"/>
          <w:b/>
          <w:sz w:val="24"/>
          <w:szCs w:val="24"/>
          <w:lang w:eastAsia="ru-RU"/>
        </w:rPr>
        <w:t>Усть-Удинского района</w:t>
      </w:r>
      <w:r w:rsidRPr="00373E3F">
        <w:rPr>
          <w:rFonts w:ascii="Times New Roman" w:hAnsi="Times New Roman"/>
          <w:b/>
          <w:sz w:val="24"/>
          <w:szCs w:val="24"/>
        </w:rPr>
        <w:t xml:space="preserve"> на осуществление функций по размещению заказов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73E3F">
        <w:rPr>
          <w:rFonts w:ascii="Times New Roman" w:hAnsi="Times New Roman"/>
          <w:b/>
          <w:sz w:val="24"/>
          <w:szCs w:val="24"/>
        </w:rPr>
        <w:t xml:space="preserve">в сфере закупок товаров, работ, услуг для обеспечения  муниципальных нужд </w:t>
      </w:r>
      <w:r w:rsidRPr="00924777">
        <w:rPr>
          <w:rFonts w:ascii="Times New Roman" w:hAnsi="Times New Roman"/>
          <w:b/>
          <w:sz w:val="24"/>
          <w:szCs w:val="24"/>
        </w:rPr>
        <w:t>РМО « Усть-Удинский район»</w:t>
      </w:r>
    </w:p>
    <w:p w:rsidR="00FF4527" w:rsidRPr="00164F9D" w:rsidRDefault="00FF4527" w:rsidP="00602E7A">
      <w:pPr>
        <w:pStyle w:val="ListParagraph"/>
        <w:numPr>
          <w:ilvl w:val="0"/>
          <w:numId w:val="4"/>
        </w:numPr>
        <w:jc w:val="center"/>
        <w:rPr>
          <w:rFonts w:ascii="Times New Roman" w:hAnsi="Times New Roman"/>
          <w:sz w:val="24"/>
          <w:szCs w:val="24"/>
        </w:rPr>
      </w:pPr>
      <w:r w:rsidRPr="00164F9D">
        <w:rPr>
          <w:rFonts w:ascii="Times New Roman" w:hAnsi="Times New Roman"/>
          <w:sz w:val="24"/>
          <w:szCs w:val="24"/>
        </w:rPr>
        <w:t>ОБЩИЕ ПОЛОЖЕНИЯ</w:t>
      </w:r>
    </w:p>
    <w:p w:rsidR="00FF4527" w:rsidRPr="002D15F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D15F7">
        <w:rPr>
          <w:rFonts w:ascii="Times New Roman" w:hAnsi="Times New Roman"/>
          <w:sz w:val="24"/>
          <w:szCs w:val="24"/>
          <w:lang w:eastAsia="ru-RU"/>
        </w:rPr>
        <w:t xml:space="preserve">Настоящий порядок взаимодействия уполномоченного органа и муниципальных заказчиков </w:t>
      </w:r>
      <w:r w:rsidRPr="002D15F7">
        <w:rPr>
          <w:rFonts w:ascii="Times New Roman" w:hAnsi="Times New Roman"/>
          <w:sz w:val="24"/>
          <w:szCs w:val="24"/>
        </w:rPr>
        <w:t xml:space="preserve">по размещению заказов </w:t>
      </w:r>
      <w:r w:rsidRPr="000C2E11">
        <w:rPr>
          <w:rFonts w:ascii="Times New Roman" w:hAnsi="Times New Roman"/>
          <w:sz w:val="24"/>
          <w:szCs w:val="24"/>
        </w:rPr>
        <w:t>казенных и бюджетных учреждений</w:t>
      </w:r>
      <w:r w:rsidRPr="000C2E11">
        <w:rPr>
          <w:sz w:val="24"/>
          <w:szCs w:val="24"/>
        </w:rPr>
        <w:t xml:space="preserve">  </w:t>
      </w:r>
      <w:r w:rsidRPr="000C2E11">
        <w:rPr>
          <w:rFonts w:ascii="Times New Roman" w:hAnsi="Times New Roman"/>
          <w:sz w:val="24"/>
          <w:szCs w:val="24"/>
          <w:lang w:eastAsia="ru-RU"/>
        </w:rPr>
        <w:t>Усть-Удинского района</w:t>
      </w:r>
      <w:r w:rsidRPr="00373E3F">
        <w:rPr>
          <w:rFonts w:ascii="Times New Roman" w:hAnsi="Times New Roman"/>
          <w:b/>
          <w:sz w:val="24"/>
          <w:szCs w:val="24"/>
        </w:rPr>
        <w:t xml:space="preserve"> </w:t>
      </w:r>
      <w:r w:rsidRPr="002D15F7">
        <w:rPr>
          <w:rFonts w:ascii="Times New Roman" w:hAnsi="Times New Roman"/>
          <w:sz w:val="24"/>
          <w:szCs w:val="24"/>
        </w:rPr>
        <w:t>в сфере закупок товаров, работ, услуг для обеспечения  муниципальных нужд РМО «Усть-Удинский район»</w:t>
      </w:r>
      <w:r w:rsidRPr="002D15F7">
        <w:rPr>
          <w:rFonts w:ascii="Times New Roman" w:hAnsi="Times New Roman"/>
          <w:sz w:val="24"/>
          <w:szCs w:val="24"/>
          <w:lang w:eastAsia="ru-RU"/>
        </w:rPr>
        <w:t xml:space="preserve"> (далее- Порядок) разработан в соответствии с Бюджетным кодексом Российской Федерации, Федеральным законом от 06.10.2003 №131-ФЗ « Об общих принципах организации местного самоуправления в Российской Федерации» Федеральным законом от 05. 04.2013 № 44-ФЗ </w:t>
      </w:r>
      <w:r w:rsidRPr="002D15F7">
        <w:rPr>
          <w:rFonts w:ascii="Times New Roman" w:hAnsi="Times New Roman"/>
          <w:sz w:val="24"/>
          <w:szCs w:val="24"/>
        </w:rPr>
        <w:t>«О контрактной системе в сфере закупок товаров, работ, услуг для обеспечения государственных и муниципальных нужд».</w:t>
      </w:r>
    </w:p>
    <w:p w:rsidR="00FF4527" w:rsidRPr="002D15F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D15F7">
        <w:rPr>
          <w:rFonts w:ascii="Times New Roman" w:hAnsi="Times New Roman"/>
          <w:sz w:val="24"/>
          <w:szCs w:val="24"/>
        </w:rPr>
        <w:t xml:space="preserve">Порядок регулирует взаимодействие </w:t>
      </w:r>
      <w:r w:rsidRPr="002D15F7">
        <w:rPr>
          <w:rFonts w:ascii="Times New Roman" w:hAnsi="Times New Roman"/>
          <w:sz w:val="24"/>
          <w:szCs w:val="24"/>
          <w:lang w:eastAsia="ru-RU"/>
        </w:rPr>
        <w:t xml:space="preserve">уполномоченного органа и муниципальных заказчиков </w:t>
      </w:r>
      <w:r w:rsidRPr="0072080E">
        <w:rPr>
          <w:rFonts w:ascii="Times New Roman" w:hAnsi="Times New Roman"/>
          <w:sz w:val="24"/>
          <w:szCs w:val="24"/>
        </w:rPr>
        <w:t>казенных и бюджетных</w:t>
      </w:r>
      <w:r w:rsidRPr="0072080E">
        <w:rPr>
          <w:rFonts w:ascii="Times New Roman" w:hAnsi="Times New Roman"/>
        </w:rPr>
        <w:t xml:space="preserve"> учреждений</w:t>
      </w:r>
      <w:r w:rsidRPr="0072080E">
        <w:t xml:space="preserve"> </w:t>
      </w:r>
      <w:r w:rsidRPr="002D15F7">
        <w:rPr>
          <w:rFonts w:ascii="Times New Roman" w:hAnsi="Times New Roman"/>
          <w:sz w:val="24"/>
          <w:szCs w:val="24"/>
        </w:rPr>
        <w:t>У</w:t>
      </w:r>
      <w:r w:rsidRPr="0072080E">
        <w:rPr>
          <w:rFonts w:ascii="Times New Roman" w:hAnsi="Times New Roman"/>
          <w:sz w:val="24"/>
          <w:szCs w:val="24"/>
          <w:lang w:eastAsia="ru-RU"/>
        </w:rPr>
        <w:t>сть-Удинского района</w:t>
      </w:r>
      <w:r w:rsidRPr="00373E3F">
        <w:rPr>
          <w:rFonts w:ascii="Times New Roman" w:hAnsi="Times New Roman"/>
          <w:b/>
          <w:sz w:val="24"/>
          <w:szCs w:val="24"/>
        </w:rPr>
        <w:t xml:space="preserve"> </w:t>
      </w:r>
      <w:r w:rsidRPr="002D15F7">
        <w:rPr>
          <w:rFonts w:ascii="Times New Roman" w:hAnsi="Times New Roman"/>
          <w:sz w:val="24"/>
          <w:szCs w:val="24"/>
        </w:rPr>
        <w:t>по размещению заказов в сфере закупок товаров, работ, услуг для обеспечения  муниципальных нужд РМО « Усть-Удинский район».</w:t>
      </w:r>
    </w:p>
    <w:p w:rsidR="00FF4527" w:rsidRPr="002D15F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D15F7">
        <w:rPr>
          <w:rFonts w:ascii="Times New Roman" w:hAnsi="Times New Roman"/>
          <w:sz w:val="24"/>
          <w:szCs w:val="24"/>
        </w:rPr>
        <w:t xml:space="preserve">Взаимодействие уполномоченного органа и муниципальных заказчиков </w:t>
      </w:r>
      <w:r w:rsidRPr="000C2E11">
        <w:rPr>
          <w:rFonts w:ascii="Times New Roman" w:hAnsi="Times New Roman"/>
          <w:sz w:val="24"/>
          <w:szCs w:val="24"/>
        </w:rPr>
        <w:t>казенных и бюджетных учреждений</w:t>
      </w:r>
      <w:r w:rsidRPr="000C2E11">
        <w:rPr>
          <w:sz w:val="24"/>
          <w:szCs w:val="24"/>
        </w:rPr>
        <w:t xml:space="preserve">  </w:t>
      </w:r>
      <w:r w:rsidRPr="000C2E11">
        <w:rPr>
          <w:rFonts w:ascii="Times New Roman" w:hAnsi="Times New Roman"/>
          <w:sz w:val="24"/>
          <w:szCs w:val="24"/>
          <w:lang w:eastAsia="ru-RU"/>
        </w:rPr>
        <w:t>Усть-Удинского района</w:t>
      </w:r>
      <w:r w:rsidRPr="002D15F7">
        <w:rPr>
          <w:rFonts w:ascii="Times New Roman" w:hAnsi="Times New Roman"/>
          <w:sz w:val="24"/>
          <w:szCs w:val="24"/>
        </w:rPr>
        <w:t xml:space="preserve"> по размещению заказов в сфере закупок товаров, работ, услуг для обеспечения  муниципальных нужд РМО « Усть-Удинский район» оформляется соглашением, заключенным на конкретный календарный срок, либо на срок размещения конкретного муниципального заказа.</w:t>
      </w:r>
    </w:p>
    <w:p w:rsidR="00FF4527" w:rsidRPr="002D15F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D15F7">
        <w:rPr>
          <w:rFonts w:ascii="Times New Roman" w:hAnsi="Times New Roman"/>
          <w:sz w:val="24"/>
          <w:szCs w:val="24"/>
        </w:rPr>
        <w:t>Уполномоченный орган осуществляет функции по  размещению муниципального заказа в сфере закупок товаров, работ, услуг для обеспечения  муниципальных нужд РМО «Усть-Удинский район», осуществляя полномочия на определение поставщиков (подрядчиков, исполнителей) для муниципальных заказчиков, установленное решением о создании такого уполномоченного органа наделенного данными полномочиями.</w:t>
      </w:r>
    </w:p>
    <w:p w:rsidR="00FF4527" w:rsidRPr="002D15F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D15F7">
        <w:rPr>
          <w:rFonts w:ascii="Times New Roman" w:hAnsi="Times New Roman"/>
          <w:sz w:val="24"/>
          <w:szCs w:val="24"/>
        </w:rPr>
        <w:t>Не допускается возлагать на такие уполномоченные органы полномочия на   обоснование закупок, определение условий контракта, в том числе на определение начальной (максимальной) цены контракта, и подписание контракта. Контракты подписываются заказчиками, для которых были определены поставщики (подрядчики, исполнители).</w:t>
      </w:r>
    </w:p>
    <w:p w:rsidR="00FF4527" w:rsidRPr="002D15F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D15F7">
        <w:rPr>
          <w:rFonts w:ascii="Times New Roman" w:hAnsi="Times New Roman"/>
          <w:sz w:val="24"/>
          <w:szCs w:val="24"/>
        </w:rPr>
        <w:t xml:space="preserve">Для определения поставщиков (подрядчиков, исполнителей), за исключением осуществления закупки у единственного поставщика (подрядчика, исполнителя), уполномоченный орган создает комиссию по рассмотрению заявок на участие в конкурсах, аукционах, запросах котировок, запросах предложений. 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D15F7">
        <w:rPr>
          <w:rFonts w:ascii="Times New Roman" w:hAnsi="Times New Roman"/>
          <w:sz w:val="24"/>
          <w:szCs w:val="24"/>
        </w:rPr>
        <w:t>При наличии у двух и более муниципальных заказчиков потребности в одних и тех же товарах, работах, услугах для таких заказчиков уполномоченный орган вправе проводить совместные конкурсы или аукционы. Права, обязанности и ответственность заказчиков при проведении совместных конкурсов или аукционов определяются соглашением сторон. Контракт с победителем либо победителями совместных конкурса или аукциона заключается каждым заказчиком.</w:t>
      </w:r>
    </w:p>
    <w:p w:rsidR="00FF4527" w:rsidRDefault="00FF4527" w:rsidP="00602E7A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:rsidR="00FF4527" w:rsidRDefault="00FF4527" w:rsidP="00602E7A">
      <w:pPr>
        <w:pStyle w:val="ListParagraph"/>
        <w:numPr>
          <w:ilvl w:val="0"/>
          <w:numId w:val="4"/>
        </w:num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ВЗАИМОДЕЙСТВИЯ</w:t>
      </w:r>
    </w:p>
    <w:p w:rsidR="00FF4527" w:rsidRDefault="00FF4527" w:rsidP="00602E7A">
      <w:pPr>
        <w:pStyle w:val="ListParagraph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УПОЛНОМОЧЕННОГО ОРГАНА И МУНИЦИПАЛЬНЫХ ЗАКАЗЧИКОВ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взаимодействия уполномоченного органа и муниципального заказчика осуществляется через контрактную службу или контрактного управляющего заказчика.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Контрактный управляющий муниципального заказчика направляет в уполномоченный орган заявку и необходимые к ней документы на размещение муниципального заказа (далее – заявка) регистрируя ее в «Журнале входящей документации» в приемной администрации.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030C24">
        <w:rPr>
          <w:rFonts w:ascii="Times New Roman" w:hAnsi="Times New Roman"/>
          <w:sz w:val="24"/>
          <w:szCs w:val="24"/>
        </w:rPr>
        <w:t>Заявка передается в экономический отдел администрации, консультанту экономического отдела - секретарю уполномоченного органа по адресу: р.п. Усть-Уда, ул. Комсомольская 19,  кабинет 46,  в рабочие дни понедельник – пятница с 08.30  до 12.00 и с 13.00 до 17.30 часов (Иркутского времени).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Заявка оформляется на бланке учреждения и содержит данные об учреждении (полное наименование, банковские реквизиты, почтовый адрес, телефон, факс, регистрационный исходящий номер и дата) подписывается руководителем заказчика и заверяется печатью.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содержании заявки четко прописывается наименование и описание объекта закупки с указанием характеристик такого объекта, количество поставляемого товара, объем выполняемых работ, оказываемых услуг в пределах объемов бюджетных ассигнований.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Планируемые сроки, периодичность поставки товара, выполнения работы или оказания услуги.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Начальная (максимальная) цена контракта и ее обоснование.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Обоснование закупки.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 аванса, этапы оплаты (если предусмотрено).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Дополнительные требования к участникам закупки (при наличии таких требований) и обоснование таких требований.</w:t>
      </w:r>
    </w:p>
    <w:p w:rsidR="00FF4527" w:rsidRDefault="00FF4527" w:rsidP="00602E7A">
      <w:pPr>
        <w:pStyle w:val="ListParagraph"/>
        <w:numPr>
          <w:ilvl w:val="1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 определения поставщика (подрядчика, исполнителя) и обоснование выбора этого способа.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начала закупки.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 о размере заявки участника закупки и обеспечения исполнения контракта и информация о банковском сопровождении контракта.</w:t>
      </w:r>
    </w:p>
    <w:p w:rsidR="00FF4527" w:rsidRDefault="00FF4527" w:rsidP="00602E7A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Источник финансирования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Идентификационный код закупки.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Сметы, дефектные ведомости, проекты, техническое задание с описанием требований к качеству, техническим характеристикам товара, требования к их безопасности, к функциональным потребительским свойствам, к размеру, упаковке, отгрузке, требования к результатам работ и иные показатели, связанные с определением соответствия поставляемого товара, выполняемых работ, оказываемых услуг потребностям заказчика. Для определения соответствия потребностям заказчика или эквивалентности предлагаемого к поставке или использованию при выполнении работ, оказании услуг товара максимальные и (или) минимальные значения таких показателей и показатели, значения которых не могут изменяться, требования к сроку или объему предоставления гарантий качества товара, работ, услуг, к обслуживанию товара, к расходам на эксплуатацию товара при необходимости, наличие лицензии, свидетельства о допуске к видам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проведения закупки заявка и приложенные к ней документы предоставляются на бумажном носителе и в форме электронных документов. Ответственность за соответствие текста заявки, представленной в форме электронного документа, тексту заявки, представляемой на бумажном носителе, несет лицо, подписавшее заявку.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течении трех рабочих дней заявка рассматривается и на заседании уполномоченный орган выносит решение о размещении заказа. В случае несоответствия заявки требованиям на заседании уполномоченного органа принимается решение о возврате документов заказчику с письменным обоснованием причины, муниципальный заказчик дорабатывает заявку в случае ее возврата и повторно направляет в уполномоченный орган.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 рассмотрения заявки и приложенных к ней документов уполномоченный орган принимает решение о размещении заказа. Подготавливает извещение, разрабатывает документацию на основе информации, представленной в заявке, утверждает ее у заказчика.</w:t>
      </w:r>
      <w:r w:rsidRPr="000341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Проводит процедуру закупки с соблюдением требований закона. Обеспечивает прием заявок, составляет письменное заключение о соответствии заявок участников закупки требованиям размещенного заказа. Готовит протоколы рассмотрения заявок и публикует их на сайте.</w:t>
      </w:r>
    </w:p>
    <w:p w:rsidR="00FF4527" w:rsidRDefault="00FF4527" w:rsidP="00602E7A">
      <w:pPr>
        <w:pStyle w:val="ListParagraph"/>
        <w:numPr>
          <w:ilvl w:val="1"/>
          <w:numId w:val="4"/>
        </w:numPr>
        <w:rPr>
          <w:rFonts w:ascii="Times New Roman" w:hAnsi="Times New Roman"/>
          <w:sz w:val="24"/>
          <w:szCs w:val="24"/>
        </w:rPr>
      </w:pPr>
      <w:r w:rsidRPr="00EF389D">
        <w:rPr>
          <w:rFonts w:ascii="Times New Roman" w:hAnsi="Times New Roman"/>
          <w:sz w:val="24"/>
          <w:szCs w:val="24"/>
        </w:rPr>
        <w:t>В случае необходимости принятия решения о внесении изменений в извещение о проведении торгов или отказе от проведения торгов муниципальный заказчик направляет в уполномоченный орган информацию о принятом решении не позднее сроков, установленных Федеральным законом № 44- ФЗ</w:t>
      </w:r>
      <w:r>
        <w:rPr>
          <w:rFonts w:ascii="Times New Roman" w:hAnsi="Times New Roman"/>
          <w:sz w:val="24"/>
          <w:szCs w:val="24"/>
        </w:rPr>
        <w:t>.</w:t>
      </w:r>
    </w:p>
    <w:p w:rsidR="00FF4527" w:rsidRPr="00EF389D" w:rsidRDefault="00FF4527" w:rsidP="00602E7A">
      <w:pPr>
        <w:pStyle w:val="ListParagraph"/>
        <w:numPr>
          <w:ilvl w:val="1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Уполномоченный орган представляет заказчику информацию об итогах проведения торгов, о победителе размещенного заказа.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 итогам торгов уполномоченный орган подготавливает и передает проект контракта победителю для подписания в установленные законом сроки, в случае получения протокола разногласий, рассматривает данный протокол, дорабатывает проект контракта, либо повторно направляет проект контракта с указанием в отдельном документе причин отказа учесть полностью или частично содержащиеся в протоколе разногласий замечания.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Уполномоченный орган отслеживает сроки заключения контракта, информирует муниципального заказчика о сроках подписания контракта 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Уполномоченный орган обеспечивает хранение всей документации, связанной с размещением заказов, в том числе аудиозаписей размещения заказов, в течение срока установленного Федеральным законом №44- ФЗ.</w:t>
      </w:r>
    </w:p>
    <w:p w:rsidR="00FF4527" w:rsidRDefault="00FF4527" w:rsidP="00602E7A">
      <w:pPr>
        <w:pStyle w:val="ListParagraph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Этапы закупки связанные с планированием, исполнением контракта, аудит, надзор, контроль муниципальный заказчик проводит самостоятельно.</w:t>
      </w:r>
    </w:p>
    <w:p w:rsidR="00FF4527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FF4527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CF0CC9">
        <w:rPr>
          <w:rFonts w:ascii="Times New Roman" w:hAnsi="Times New Roman"/>
          <w:bCs/>
          <w:sz w:val="24"/>
          <w:szCs w:val="24"/>
          <w:lang w:eastAsia="ru-RU"/>
        </w:rPr>
        <w:t xml:space="preserve">Соглашение о взаимодействии Уполномоченного органа </w:t>
      </w: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CF0CC9">
        <w:rPr>
          <w:rFonts w:ascii="Times New Roman" w:hAnsi="Times New Roman"/>
          <w:bCs/>
          <w:sz w:val="24"/>
          <w:szCs w:val="24"/>
          <w:lang w:eastAsia="ru-RU"/>
        </w:rPr>
        <w:t xml:space="preserve"> и Муниципального заказчика –_____________________________</w:t>
      </w: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  <w:lang w:eastAsia="ru-RU"/>
        </w:rPr>
      </w:pPr>
      <w:r w:rsidRPr="00CF0CC9">
        <w:rPr>
          <w:rFonts w:ascii="Times New Roman" w:hAnsi="Times New Roman"/>
          <w:bCs/>
          <w:sz w:val="24"/>
          <w:szCs w:val="24"/>
          <w:lang w:eastAsia="ru-RU"/>
        </w:rPr>
        <w:t>по проведению процедуры закупки</w:t>
      </w:r>
      <w:r w:rsidRPr="00CF0CC9">
        <w:rPr>
          <w:rFonts w:ascii="Times New Roman" w:hAnsi="Times New Roman"/>
          <w:bCs/>
          <w:sz w:val="24"/>
          <w:szCs w:val="24"/>
          <w:lang w:eastAsia="ru-RU"/>
        </w:rPr>
        <w:br/>
      </w: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F4527" w:rsidRPr="00CF0CC9" w:rsidRDefault="00FF4527" w:rsidP="00602E7A">
      <w:pPr>
        <w:widowControl w:val="0"/>
        <w:shd w:val="clear" w:color="auto" w:fill="FFFFFF"/>
        <w:tabs>
          <w:tab w:val="left" w:pos="6600"/>
          <w:tab w:val="left" w:pos="8846"/>
        </w:tabs>
        <w:autoSpaceDE w:val="0"/>
        <w:autoSpaceDN w:val="0"/>
        <w:adjustRightInd w:val="0"/>
        <w:spacing w:after="0" w:line="240" w:lineRule="auto"/>
        <w:ind w:left="10" w:firstLine="720"/>
        <w:jc w:val="both"/>
        <w:rPr>
          <w:rFonts w:ascii="Times New Roman" w:hAnsi="Times New Roman"/>
          <w:sz w:val="20"/>
          <w:szCs w:val="20"/>
          <w:lang w:eastAsia="ru-RU"/>
        </w:rPr>
      </w:pPr>
      <w:r w:rsidRPr="00CF0CC9">
        <w:rPr>
          <w:rFonts w:ascii="Times New Roman" w:hAnsi="Times New Roman"/>
          <w:sz w:val="20"/>
          <w:szCs w:val="20"/>
          <w:lang w:eastAsia="ru-RU"/>
        </w:rPr>
        <w:t>р.п. Усть-Уда                                                                                                                   «  » ____ 20__ г.</w:t>
      </w:r>
    </w:p>
    <w:p w:rsidR="00FF4527" w:rsidRPr="00CF0CC9" w:rsidRDefault="00FF4527" w:rsidP="00602E7A">
      <w:pPr>
        <w:widowControl w:val="0"/>
        <w:shd w:val="clear" w:color="auto" w:fill="FFFFFF"/>
        <w:tabs>
          <w:tab w:val="left" w:pos="6600"/>
          <w:tab w:val="left" w:pos="8846"/>
        </w:tabs>
        <w:autoSpaceDE w:val="0"/>
        <w:autoSpaceDN w:val="0"/>
        <w:adjustRightInd w:val="0"/>
        <w:spacing w:after="0" w:line="240" w:lineRule="auto"/>
        <w:ind w:left="10" w:firstLine="720"/>
        <w:jc w:val="both"/>
        <w:rPr>
          <w:rFonts w:ascii="Arial" w:hAnsi="Arial" w:cs="Arial"/>
          <w:sz w:val="20"/>
          <w:szCs w:val="20"/>
          <w:lang w:eastAsia="ru-RU"/>
        </w:rPr>
      </w:pPr>
    </w:p>
    <w:p w:rsidR="00FF4527" w:rsidRPr="00CF0CC9" w:rsidRDefault="00FF4527" w:rsidP="00602E7A">
      <w:pPr>
        <w:widowControl w:val="0"/>
        <w:shd w:val="clear" w:color="auto" w:fill="FFFFFF"/>
        <w:tabs>
          <w:tab w:val="left" w:pos="6600"/>
          <w:tab w:val="left" w:pos="8846"/>
        </w:tabs>
        <w:autoSpaceDE w:val="0"/>
        <w:autoSpaceDN w:val="0"/>
        <w:adjustRightInd w:val="0"/>
        <w:spacing w:after="0" w:line="240" w:lineRule="auto"/>
        <w:ind w:left="10" w:firstLine="720"/>
        <w:jc w:val="both"/>
        <w:rPr>
          <w:rFonts w:ascii="Arial" w:hAnsi="Arial" w:cs="Arial"/>
          <w:sz w:val="20"/>
          <w:szCs w:val="20"/>
          <w:lang w:eastAsia="ru-RU"/>
        </w:rPr>
      </w:pP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 xml:space="preserve">Уполномоченный орган  в лице председателя уполномоченного органа _______________________, </w:t>
      </w: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 xml:space="preserve">действующего на основании  постановления администрации РМО «Усть-Удинский район» от __ ____ 2014 года № ____ с одной стороны, и  __________________, именуемое в дальнейшем «Муниципальный заказчик», в лице _____________________________________________________________, </w:t>
      </w: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16"/>
          <w:szCs w:val="16"/>
          <w:lang w:eastAsia="ru-RU"/>
        </w:rPr>
      </w:pPr>
      <w:r w:rsidRPr="00CF0CC9">
        <w:rPr>
          <w:rFonts w:ascii="Times New Roman" w:hAnsi="Times New Roman"/>
          <w:sz w:val="16"/>
          <w:szCs w:val="16"/>
          <w:lang w:eastAsia="ru-RU"/>
        </w:rPr>
        <w:t>(ФИО полностью - руководитель заказчика)</w:t>
      </w: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 xml:space="preserve"> действующего   на основании Устава, с другой стороны, в дальнейшем именуемые Стороны, в целях обеспечения эффективного использования средств местного  бюджета, внебюджетных источников финансирования, развития добросовестной конкуренции, обеспечения гласности и прозрачности размещения муниципальных заказов, заключили настоящее Соглашение на срок _______________________  </w:t>
      </w:r>
      <w:r w:rsidRPr="00CF0CC9">
        <w:rPr>
          <w:rFonts w:ascii="Times New Roman" w:hAnsi="Times New Roman"/>
          <w:sz w:val="16"/>
          <w:szCs w:val="16"/>
          <w:lang w:eastAsia="ru-RU"/>
        </w:rPr>
        <w:t>( указывается календарный срок либо срок размещения муниципального заказа)</w:t>
      </w:r>
      <w:r w:rsidRPr="00CF0CC9">
        <w:rPr>
          <w:rFonts w:ascii="Times New Roman" w:hAnsi="Times New Roman"/>
          <w:sz w:val="24"/>
          <w:szCs w:val="24"/>
          <w:lang w:eastAsia="ru-RU"/>
        </w:rPr>
        <w:t xml:space="preserve">  о нижеследующем:  </w:t>
      </w: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F4527" w:rsidRPr="00CF0CC9" w:rsidRDefault="00FF4527" w:rsidP="00602E7A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CF0CC9">
        <w:rPr>
          <w:rFonts w:ascii="Times New Roman" w:hAnsi="Times New Roman"/>
          <w:b/>
          <w:bCs/>
          <w:sz w:val="24"/>
          <w:szCs w:val="24"/>
          <w:lang w:eastAsia="ru-RU"/>
        </w:rPr>
        <w:t>Предмет Соглашения</w:t>
      </w:r>
    </w:p>
    <w:p w:rsidR="00FF4527" w:rsidRPr="00CF0CC9" w:rsidRDefault="00FF4527" w:rsidP="00602E7A">
      <w:pPr>
        <w:autoSpaceDN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1.1. Предметом настоящего Соглашения является реализация Муниципальным заказчиком Федерального закона от 5 апреля 2013 года N 44-ФЗ «О контрактной системе в сфере закупок товаров, работ, услуг для обеспечения государственных и муниципальных нужд»" путем передачи  Уполномоченному органу  функции по размещению муниципального заказа.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CF0CC9">
        <w:rPr>
          <w:rFonts w:ascii="Times New Roman" w:hAnsi="Times New Roman"/>
          <w:bCs/>
          <w:sz w:val="24"/>
          <w:szCs w:val="24"/>
          <w:lang w:eastAsia="ru-RU"/>
        </w:rPr>
        <w:t>1.2. Взаимодействие Уполномоченного органа и Муниципального заказчика осуществляется в соответствии с законодательством об осуществлении закупки, порядком взаимодействия уполномоченного органа и муниципальных заказчиков по размещению муниципального заказа на закупку товаров,  работ, услуг для муниципальных нужд РМО «Усть-Удинский район», утвержденным постановлением администрации РМО «Усть-Удинский район» от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09.01.</w:t>
      </w:r>
      <w:r w:rsidRPr="00CF0CC9">
        <w:rPr>
          <w:rFonts w:ascii="Times New Roman" w:hAnsi="Times New Roman"/>
          <w:bCs/>
          <w:sz w:val="24"/>
          <w:szCs w:val="24"/>
          <w:lang w:eastAsia="ru-RU"/>
        </w:rPr>
        <w:t xml:space="preserve"> 2014 года № </w:t>
      </w:r>
      <w:r>
        <w:rPr>
          <w:rFonts w:ascii="Times New Roman" w:hAnsi="Times New Roman"/>
          <w:bCs/>
          <w:sz w:val="24"/>
          <w:szCs w:val="24"/>
          <w:lang w:eastAsia="ru-RU"/>
        </w:rPr>
        <w:t>2</w:t>
      </w:r>
      <w:r w:rsidRPr="00CF0CC9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:rsidR="00FF4527" w:rsidRPr="00CF0CC9" w:rsidRDefault="00FF4527" w:rsidP="00602E7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1.3. Настоящее Соглашение не подразумевает финансовых взаиморасчетов между Сторонами.</w:t>
      </w:r>
    </w:p>
    <w:p w:rsidR="00FF4527" w:rsidRPr="00CF0CC9" w:rsidRDefault="00FF4527" w:rsidP="00602E7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:rsidR="00FF4527" w:rsidRPr="00CF0CC9" w:rsidRDefault="00FF4527" w:rsidP="00602E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276" w:firstLine="425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CF0CC9">
        <w:rPr>
          <w:rFonts w:ascii="Times New Roman" w:hAnsi="Times New Roman"/>
          <w:b/>
          <w:bCs/>
          <w:sz w:val="24"/>
          <w:szCs w:val="24"/>
          <w:lang w:eastAsia="ru-RU"/>
        </w:rPr>
        <w:t>2. Права и обязанности сторон</w:t>
      </w:r>
    </w:p>
    <w:p w:rsidR="00FF4527" w:rsidRPr="00CF0CC9" w:rsidRDefault="00FF4527" w:rsidP="00602E7A">
      <w:pPr>
        <w:widowControl w:val="0"/>
        <w:shd w:val="clear" w:color="auto" w:fill="FFFFFF"/>
        <w:tabs>
          <w:tab w:val="left" w:pos="1325"/>
        </w:tabs>
        <w:autoSpaceDE w:val="0"/>
        <w:autoSpaceDN w:val="0"/>
        <w:adjustRightInd w:val="0"/>
        <w:spacing w:after="0" w:line="240" w:lineRule="auto"/>
        <w:ind w:right="14" w:firstLine="706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2.1. Муниципальный заказчик обязан: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CF0CC9">
        <w:rPr>
          <w:rFonts w:ascii="Times New Roman" w:hAnsi="Times New Roman"/>
          <w:bCs/>
          <w:sz w:val="24"/>
          <w:szCs w:val="24"/>
          <w:lang w:eastAsia="ru-RU"/>
        </w:rPr>
        <w:t>2.1.1. Представлять  Уполномоченному органу заявку на размещение муниципального заказа в соответствии с требованиями Федерального закона от 5 апреля 2013 года N 44-ФЗ «О контрактной системе в сфере закупок товаров, работ, услуг для обеспечения государственных и муниципальных нужд»" и порядком взаимодействия уполномоченного органа и муниципальных заказчиков на осуществление функций по размещению заказов в сфере закупок товаров, работ, услуг для обеспечения муниципальных нужд РМО «Усть-Удинский район»</w:t>
      </w:r>
      <w:r>
        <w:rPr>
          <w:rFonts w:ascii="Times New Roman" w:hAnsi="Times New Roman"/>
          <w:bCs/>
          <w:sz w:val="24"/>
          <w:szCs w:val="24"/>
          <w:lang w:eastAsia="ru-RU"/>
        </w:rPr>
        <w:t>,</w:t>
      </w:r>
      <w:r w:rsidRPr="00CF0CC9">
        <w:rPr>
          <w:rFonts w:ascii="Times New Roman" w:hAnsi="Times New Roman"/>
          <w:bCs/>
          <w:sz w:val="24"/>
          <w:szCs w:val="24"/>
          <w:lang w:eastAsia="ru-RU"/>
        </w:rPr>
        <w:t xml:space="preserve"> утвержденным постановлением администрации РМО «Усть-Удинский район» от </w:t>
      </w:r>
      <w:r>
        <w:rPr>
          <w:rFonts w:ascii="Times New Roman" w:hAnsi="Times New Roman"/>
          <w:bCs/>
          <w:sz w:val="24"/>
          <w:szCs w:val="24"/>
          <w:lang w:eastAsia="ru-RU"/>
        </w:rPr>
        <w:t>09.01.</w:t>
      </w:r>
      <w:r w:rsidRPr="00CF0CC9">
        <w:rPr>
          <w:rFonts w:ascii="Times New Roman" w:hAnsi="Times New Roman"/>
          <w:bCs/>
          <w:sz w:val="24"/>
          <w:szCs w:val="24"/>
          <w:lang w:eastAsia="ru-RU"/>
        </w:rPr>
        <w:t xml:space="preserve"> 2014 года № </w:t>
      </w:r>
      <w:r>
        <w:rPr>
          <w:rFonts w:ascii="Times New Roman" w:hAnsi="Times New Roman"/>
          <w:bCs/>
          <w:sz w:val="24"/>
          <w:szCs w:val="24"/>
          <w:lang w:eastAsia="ru-RU"/>
        </w:rPr>
        <w:t>2</w:t>
      </w:r>
      <w:r w:rsidRPr="00CF0CC9">
        <w:rPr>
          <w:rFonts w:ascii="Times New Roman" w:hAnsi="Times New Roman"/>
          <w:bCs/>
          <w:sz w:val="24"/>
          <w:szCs w:val="24"/>
          <w:lang w:eastAsia="ru-RU"/>
        </w:rPr>
        <w:t xml:space="preserve">  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CF0CC9">
        <w:rPr>
          <w:rFonts w:ascii="Times New Roman" w:hAnsi="Times New Roman"/>
          <w:sz w:val="24"/>
          <w:szCs w:val="24"/>
          <w:lang w:eastAsia="ru-RU"/>
        </w:rPr>
        <w:tab/>
        <w:t xml:space="preserve">2.1.2.   До подачи заявки контрактный управляющий заказчика в единой информационной системе размещает закупку в плане закупок и в план – графике закупок для формирования идентификационного кода закупки. Обосновывает закупку, устанавливая соответствие закупки ее целям.    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ab/>
        <w:t>2.1.3. На стадии планирования  закупок проводит консультации с поставщиками (подрядчиками, исполнителями), с целью определения состояния конкурентной среды на соответствующих рынках товаров, работ, услуг для определения наилучшего варианта удовлетворения муниципальной нужды, направляет приглашение принять участие в закупке.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ab/>
        <w:t>2.1.4. Принимает участие в  согласовании разработанной документации о закупке, изменений, вносимых в документацию, извещения  об отказе от проведения закупки, определяет  предмет и существенные условия  муниципального контракта, утверждает их проекты.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 xml:space="preserve">               2.1.5. Подписывает с победителем  муниципальный контракт.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 xml:space="preserve">               2.1.6. Ведет контроль  исполнения  поставщиком (подрядчиком, исполнителем) условий контракта в соответствии с законодательством Российской Федерации, своевременно отражает в единой информационной системе изменения и расторжения контракта, а также приемку результата и его оплату.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 xml:space="preserve">              2.1.7.   В обязательном порядке проводят закупки с предоставлением преимуществ учреждениям, предприятиям уголовно-исполнительной системы, организациям общества инвалидов, субъектам малого предпринимательства и социально ориентированным некоммерческим организациям.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 xml:space="preserve">              2.1.8. Обеспечивает гражданам и общественным объединениям возможность осуществления общественного контроля.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1F497D"/>
          <w:sz w:val="24"/>
          <w:szCs w:val="24"/>
          <w:lang w:eastAsia="ru-RU"/>
        </w:rPr>
      </w:pPr>
    </w:p>
    <w:p w:rsidR="00FF4527" w:rsidRPr="00CF0CC9" w:rsidRDefault="00FF4527" w:rsidP="00602E7A">
      <w:pPr>
        <w:widowControl w:val="0"/>
        <w:shd w:val="clear" w:color="auto" w:fill="FFFFFF"/>
        <w:tabs>
          <w:tab w:val="left" w:pos="1325"/>
        </w:tabs>
        <w:autoSpaceDE w:val="0"/>
        <w:autoSpaceDN w:val="0"/>
        <w:adjustRightInd w:val="0"/>
        <w:spacing w:after="0" w:line="240" w:lineRule="auto"/>
        <w:ind w:right="14" w:firstLine="706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2. 2. Муниципальный заказчик имеет право:</w:t>
      </w:r>
    </w:p>
    <w:p w:rsidR="00FF4527" w:rsidRPr="00CF0CC9" w:rsidRDefault="00FF4527" w:rsidP="00602E7A">
      <w:pPr>
        <w:widowControl w:val="0"/>
        <w:shd w:val="clear" w:color="auto" w:fill="FFFFFF"/>
        <w:tabs>
          <w:tab w:val="left" w:pos="1325"/>
        </w:tabs>
        <w:autoSpaceDE w:val="0"/>
        <w:autoSpaceDN w:val="0"/>
        <w:adjustRightInd w:val="0"/>
        <w:spacing w:after="0" w:line="240" w:lineRule="auto"/>
        <w:ind w:right="14" w:firstLine="706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2.2.1. Запрашивать у Уполномоченного органа информацию о ходе размещения муниципального заказа.</w:t>
      </w:r>
    </w:p>
    <w:p w:rsidR="00FF4527" w:rsidRPr="00CF0CC9" w:rsidRDefault="00FF4527" w:rsidP="00602E7A">
      <w:pPr>
        <w:widowControl w:val="0"/>
        <w:shd w:val="clear" w:color="auto" w:fill="FFFFFF"/>
        <w:tabs>
          <w:tab w:val="left" w:pos="1325"/>
        </w:tabs>
        <w:autoSpaceDE w:val="0"/>
        <w:autoSpaceDN w:val="0"/>
        <w:adjustRightInd w:val="0"/>
        <w:spacing w:after="0" w:line="240" w:lineRule="auto"/>
        <w:ind w:right="14" w:firstLine="706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2.2.2. Включать в состав комиссии по размещению заказа своего представителя, в том числе лицо, прошедшее  профессиональную переподготовку или повышение  квалификации в сфере размещения заказов для государственных или муниципальных нужд по образовательной программе, утвержденной в соответствии с законодательством РФ.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 xml:space="preserve">              2.2.3. Стороны имеют другие  права  и обязанности,  предусмотренные Федеральным законом от 5 апреля 2013 года N 44-ФЗ «О контрактной системе в сфере закупок товаров, работ, услуг для обеспечения государственных и муниципальных нужд»".</w:t>
      </w:r>
    </w:p>
    <w:p w:rsidR="00FF4527" w:rsidRPr="00CF0CC9" w:rsidRDefault="00FF4527" w:rsidP="00602E7A">
      <w:pPr>
        <w:widowControl w:val="0"/>
        <w:shd w:val="clear" w:color="auto" w:fill="FFFFFF"/>
        <w:tabs>
          <w:tab w:val="left" w:pos="1325"/>
        </w:tabs>
        <w:autoSpaceDE w:val="0"/>
        <w:autoSpaceDN w:val="0"/>
        <w:adjustRightInd w:val="0"/>
        <w:spacing w:after="0" w:line="240" w:lineRule="auto"/>
        <w:ind w:right="14" w:firstLine="70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F4527" w:rsidRPr="00CF0CC9" w:rsidRDefault="00FF4527" w:rsidP="00602E7A">
      <w:pPr>
        <w:widowControl w:val="0"/>
        <w:shd w:val="clear" w:color="auto" w:fill="FFFFFF"/>
        <w:tabs>
          <w:tab w:val="left" w:pos="1325"/>
        </w:tabs>
        <w:autoSpaceDE w:val="0"/>
        <w:autoSpaceDN w:val="0"/>
        <w:adjustRightInd w:val="0"/>
        <w:spacing w:after="0" w:line="240" w:lineRule="auto"/>
        <w:ind w:right="14" w:firstLine="706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2.3. Уполномоченный орган обязан:</w:t>
      </w:r>
    </w:p>
    <w:p w:rsidR="00FF4527" w:rsidRPr="00CF0CC9" w:rsidRDefault="00FF4527" w:rsidP="00602E7A">
      <w:pPr>
        <w:widowControl w:val="0"/>
        <w:shd w:val="clear" w:color="auto" w:fill="FFFFFF"/>
        <w:tabs>
          <w:tab w:val="left" w:pos="1325"/>
        </w:tabs>
        <w:autoSpaceDE w:val="0"/>
        <w:autoSpaceDN w:val="0"/>
        <w:adjustRightInd w:val="0"/>
        <w:spacing w:after="0" w:line="240" w:lineRule="auto"/>
        <w:ind w:right="14" w:firstLine="706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2.3.1. Вести учет поступивших в Уполномоченный орган от Муниципальных заказчиков заявок на организацию размещения муниципального заказа.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CF0CC9">
        <w:rPr>
          <w:rFonts w:ascii="Times New Roman" w:hAnsi="Times New Roman"/>
          <w:bCs/>
          <w:sz w:val="24"/>
          <w:szCs w:val="24"/>
          <w:lang w:eastAsia="ru-RU"/>
        </w:rPr>
        <w:t>2.3.2. Рассматривать на заседании заявки муниципальных заказчиков, проговаривая условия размещения заказа, способ размещения муниципального заказа,  обеспечения заявки, обеспечения контракта и их размер.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CF0CC9">
        <w:rPr>
          <w:rFonts w:ascii="Times New Roman" w:hAnsi="Times New Roman"/>
          <w:bCs/>
          <w:sz w:val="24"/>
          <w:szCs w:val="24"/>
          <w:lang w:eastAsia="ru-RU"/>
        </w:rPr>
        <w:t>2.3.3.</w:t>
      </w:r>
      <w:r w:rsidRPr="00CF0CC9">
        <w:rPr>
          <w:rFonts w:ascii="Times New Roman" w:hAnsi="Times New Roman"/>
          <w:bCs/>
          <w:sz w:val="24"/>
          <w:szCs w:val="24"/>
          <w:lang w:eastAsia="ru-RU"/>
        </w:rPr>
        <w:tab/>
        <w:t>Установить требования к участникам закупки, в случае, если принято решение об ограничении участия в определении поставщика (подрядчика, исполнителя) предоставление преференции указать данную информацию в извещении об осуществлении закупки.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CF0CC9">
        <w:rPr>
          <w:rFonts w:ascii="Times New Roman" w:hAnsi="Times New Roman"/>
          <w:bCs/>
          <w:sz w:val="24"/>
          <w:szCs w:val="24"/>
          <w:lang w:eastAsia="ru-RU"/>
        </w:rPr>
        <w:t>2.3.4. Разработать закупочную документацию, ознакомить с ней муниципального заказчика.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CF0CC9">
        <w:rPr>
          <w:rFonts w:ascii="Times New Roman" w:hAnsi="Times New Roman"/>
          <w:bCs/>
          <w:sz w:val="24"/>
          <w:szCs w:val="24"/>
          <w:lang w:eastAsia="ru-RU"/>
        </w:rPr>
        <w:t>2.3.5. Утвержденную муниципальным заказчиком подготовленную документацию об осуществлении закупки разместить в единой информационной системе в соответствии с Федеральным законом от 5 апреля 2013 года N 44-ФЗ «О контрактной системе в сфере закупок товаров, работ, услуг для обеспечения государственных и муниципальных нужд»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right="1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2.3.6.</w:t>
      </w:r>
      <w:r w:rsidRPr="00CF0CC9">
        <w:rPr>
          <w:rFonts w:ascii="Times New Roman" w:hAnsi="Times New Roman"/>
          <w:sz w:val="28"/>
          <w:szCs w:val="28"/>
          <w:lang w:eastAsia="ru-RU"/>
        </w:rPr>
        <w:t> </w:t>
      </w:r>
      <w:r w:rsidRPr="00CF0CC9">
        <w:rPr>
          <w:rFonts w:ascii="Times New Roman" w:hAnsi="Times New Roman"/>
          <w:sz w:val="24"/>
          <w:szCs w:val="24"/>
          <w:lang w:eastAsia="ru-RU"/>
        </w:rPr>
        <w:t>Предоставлять участникам закупки документацию, разъяснения ее положений и внесение в нее изменений с согласования муниципального заказчика.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CF0CC9">
        <w:rPr>
          <w:rFonts w:ascii="Times New Roman" w:hAnsi="Times New Roman"/>
          <w:sz w:val="28"/>
          <w:szCs w:val="28"/>
          <w:lang w:eastAsia="ru-RU"/>
        </w:rPr>
        <w:tab/>
      </w:r>
      <w:r w:rsidRPr="00CF0CC9">
        <w:rPr>
          <w:rFonts w:ascii="Times New Roman" w:hAnsi="Times New Roman"/>
          <w:sz w:val="24"/>
          <w:szCs w:val="24"/>
          <w:lang w:eastAsia="ru-RU"/>
        </w:rPr>
        <w:t>2.3.7. Вести журнал регистрации заявок от участников закупки, проводить оценку их соответствия с требованиями муниципального заказчика, размещать протоколы торгов в единой информационной системе. Направлять проект контракта, составленный по  результатам проведения закупки,  для  подписания  каждой Стороной с победителем</w:t>
      </w:r>
      <w:r w:rsidRPr="00CF0CC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F0CC9">
        <w:rPr>
          <w:rFonts w:ascii="Times New Roman" w:hAnsi="Times New Roman"/>
          <w:sz w:val="24"/>
          <w:szCs w:val="24"/>
          <w:lang w:eastAsia="ru-RU"/>
        </w:rPr>
        <w:t>закупки.</w:t>
      </w:r>
    </w:p>
    <w:p w:rsidR="00FF4527" w:rsidRPr="00CF0CC9" w:rsidRDefault="00FF4527" w:rsidP="00602E7A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CF0CC9">
        <w:rPr>
          <w:rFonts w:ascii="Times New Roman" w:hAnsi="Times New Roman"/>
          <w:sz w:val="28"/>
          <w:szCs w:val="28"/>
          <w:lang w:eastAsia="ru-RU"/>
        </w:rPr>
        <w:tab/>
      </w:r>
      <w:r w:rsidRPr="00CF0CC9">
        <w:rPr>
          <w:rFonts w:ascii="Times New Roman" w:hAnsi="Times New Roman"/>
          <w:sz w:val="24"/>
          <w:szCs w:val="24"/>
          <w:lang w:eastAsia="ru-RU"/>
        </w:rPr>
        <w:t>2.3.8. Предоставлять Муниципальному заказчику информацию о ходе размещения муниципального заказа в соответствии с п. 2.2.1. настоящего Соглашения, до выявления победителя соблюдать порядок неразглашения конфиденциальной информации. В результате переговоров между муниципальным заказчиком и уполномоченным органом  не создавать преимущественных условий для участников закупки.</w:t>
      </w:r>
    </w:p>
    <w:p w:rsidR="00FF4527" w:rsidRPr="00CF0CC9" w:rsidRDefault="00FF4527" w:rsidP="00602E7A">
      <w:pPr>
        <w:widowControl w:val="0"/>
        <w:shd w:val="clear" w:color="auto" w:fill="FFFFFF"/>
        <w:tabs>
          <w:tab w:val="left" w:pos="1325"/>
        </w:tabs>
        <w:autoSpaceDE w:val="0"/>
        <w:autoSpaceDN w:val="0"/>
        <w:adjustRightInd w:val="0"/>
        <w:spacing w:after="0" w:line="240" w:lineRule="auto"/>
        <w:ind w:right="14" w:firstLine="706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CF0CC9">
        <w:rPr>
          <w:rFonts w:ascii="Times New Roman" w:hAnsi="Times New Roman"/>
          <w:sz w:val="28"/>
          <w:szCs w:val="28"/>
          <w:lang w:eastAsia="ru-RU"/>
        </w:rPr>
        <w:tab/>
      </w:r>
    </w:p>
    <w:p w:rsidR="00FF4527" w:rsidRPr="00CF0CC9" w:rsidRDefault="00FF4527" w:rsidP="00602E7A">
      <w:pPr>
        <w:widowControl w:val="0"/>
        <w:shd w:val="clear" w:color="auto" w:fill="FFFFFF"/>
        <w:tabs>
          <w:tab w:val="left" w:pos="1325"/>
        </w:tabs>
        <w:autoSpaceDE w:val="0"/>
        <w:autoSpaceDN w:val="0"/>
        <w:adjustRightInd w:val="0"/>
        <w:spacing w:after="0" w:line="240" w:lineRule="auto"/>
        <w:ind w:right="14" w:firstLine="706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2.4. Уполномоченный орган имеет право:</w:t>
      </w: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 xml:space="preserve">2.4.1. В ходе исполнения  п. 1.1 Соглашения получать от  Муниципального заказчика сведения, предусмотренные п. 2.1 - п. 2.15 порядка взаимодействия уполномоченного органа </w:t>
      </w:r>
      <w:r w:rsidRPr="00CF0CC9">
        <w:rPr>
          <w:rFonts w:ascii="Times New Roman" w:hAnsi="Times New Roman"/>
          <w:sz w:val="24"/>
          <w:szCs w:val="24"/>
        </w:rPr>
        <w:t>и муниципальных заказчиков казенных и бюджетных учреждений</w:t>
      </w:r>
      <w:r w:rsidRPr="00CF0CC9">
        <w:rPr>
          <w:sz w:val="24"/>
          <w:szCs w:val="24"/>
        </w:rPr>
        <w:t xml:space="preserve">  </w:t>
      </w:r>
      <w:r w:rsidRPr="00CF0CC9">
        <w:rPr>
          <w:rFonts w:ascii="Times New Roman" w:hAnsi="Times New Roman"/>
          <w:sz w:val="24"/>
          <w:szCs w:val="24"/>
          <w:lang w:eastAsia="ru-RU"/>
        </w:rPr>
        <w:t>Усть-Удинского района</w:t>
      </w:r>
      <w:r w:rsidRPr="00CF0CC9">
        <w:rPr>
          <w:rFonts w:ascii="Times New Roman" w:hAnsi="Times New Roman"/>
          <w:sz w:val="24"/>
          <w:szCs w:val="24"/>
        </w:rPr>
        <w:t xml:space="preserve"> на осуществление функций по размещению заказов в сфере закупок товаров, работ, услуг для обеспечения  муниципальных нужд РМО « Усть-Удинский район»</w:t>
      </w:r>
      <w:r w:rsidRPr="00CF0CC9">
        <w:rPr>
          <w:rFonts w:ascii="Times New Roman" w:hAnsi="Times New Roman"/>
          <w:sz w:val="24"/>
          <w:szCs w:val="24"/>
          <w:lang w:eastAsia="ru-RU"/>
        </w:rPr>
        <w:t>, утвержденным постановлением администрации №_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CF0CC9">
        <w:rPr>
          <w:rFonts w:ascii="Times New Roman" w:hAnsi="Times New Roman"/>
          <w:sz w:val="24"/>
          <w:szCs w:val="24"/>
          <w:lang w:eastAsia="ru-RU"/>
        </w:rPr>
        <w:t xml:space="preserve"> от «_</w:t>
      </w:r>
      <w:r>
        <w:rPr>
          <w:rFonts w:ascii="Times New Roman" w:hAnsi="Times New Roman"/>
          <w:sz w:val="24"/>
          <w:szCs w:val="24"/>
          <w:lang w:eastAsia="ru-RU"/>
        </w:rPr>
        <w:t>09</w:t>
      </w:r>
      <w:r w:rsidRPr="00CF0CC9">
        <w:rPr>
          <w:rFonts w:ascii="Times New Roman" w:hAnsi="Times New Roman"/>
          <w:sz w:val="24"/>
          <w:szCs w:val="24"/>
          <w:lang w:eastAsia="ru-RU"/>
        </w:rPr>
        <w:t xml:space="preserve">_» </w:t>
      </w:r>
      <w:r>
        <w:rPr>
          <w:rFonts w:ascii="Times New Roman" w:hAnsi="Times New Roman"/>
          <w:sz w:val="24"/>
          <w:szCs w:val="24"/>
          <w:lang w:eastAsia="ru-RU"/>
        </w:rPr>
        <w:t>01,</w:t>
      </w:r>
      <w:r w:rsidRPr="00CF0CC9">
        <w:rPr>
          <w:rFonts w:ascii="Times New Roman" w:hAnsi="Times New Roman"/>
          <w:sz w:val="24"/>
          <w:szCs w:val="24"/>
          <w:lang w:eastAsia="ru-RU"/>
        </w:rPr>
        <w:t xml:space="preserve"> 2014 года</w:t>
      </w:r>
    </w:p>
    <w:p w:rsidR="00FF4527" w:rsidRPr="00CF0CC9" w:rsidRDefault="00FF4527" w:rsidP="00602E7A">
      <w:pPr>
        <w:ind w:firstLine="360"/>
        <w:contextualSpacing/>
        <w:rPr>
          <w:rFonts w:ascii="Times New Roman" w:hAnsi="Times New Roman"/>
          <w:sz w:val="24"/>
          <w:szCs w:val="24"/>
        </w:rPr>
      </w:pPr>
      <w:r w:rsidRPr="00CF0CC9">
        <w:rPr>
          <w:rFonts w:ascii="Times New Roman" w:hAnsi="Times New Roman"/>
          <w:sz w:val="24"/>
          <w:szCs w:val="24"/>
        </w:rPr>
        <w:t xml:space="preserve">     2.4.2. В случае обнаруженных расхождений в заявке и приложенных по описи к ней документов, уполномоченный орган принимает решение о возврате заявки муниципальному заказчику на доработку  и приведение в соответствие прилагаемых к ней документов.</w:t>
      </w:r>
    </w:p>
    <w:p w:rsidR="00FF4527" w:rsidRPr="00CF0CC9" w:rsidRDefault="00FF4527" w:rsidP="00602E7A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CF0CC9">
        <w:rPr>
          <w:rFonts w:ascii="Times New Roman" w:hAnsi="Times New Roman"/>
          <w:sz w:val="24"/>
          <w:szCs w:val="24"/>
        </w:rPr>
        <w:t xml:space="preserve">           2.4.3.Отказаться от размещения заказа, если повторно предоставленная документация для осуществления закупки не соответствует требованиям Федеральным законом от 5 апреля 2013 года N 44-ФЗ «О контрактной системе в сфере закупок товаров, работ, услуг для обеспечения государственных и муниципальных нужд» </w:t>
      </w:r>
    </w:p>
    <w:p w:rsidR="00FF4527" w:rsidRPr="00CF0CC9" w:rsidRDefault="00FF4527" w:rsidP="00602E7A">
      <w:pPr>
        <w:widowControl w:val="0"/>
        <w:shd w:val="clear" w:color="auto" w:fill="FFFFFF"/>
        <w:tabs>
          <w:tab w:val="left" w:pos="1325"/>
        </w:tabs>
        <w:autoSpaceDE w:val="0"/>
        <w:autoSpaceDN w:val="0"/>
        <w:adjustRightInd w:val="0"/>
        <w:spacing w:after="0" w:line="240" w:lineRule="auto"/>
        <w:ind w:right="14" w:firstLine="70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F4527" w:rsidRPr="00CF0CC9" w:rsidRDefault="00FF4527" w:rsidP="00602E7A">
      <w:pPr>
        <w:widowControl w:val="0"/>
        <w:shd w:val="clear" w:color="auto" w:fill="FFFFFF"/>
        <w:tabs>
          <w:tab w:val="left" w:pos="1325"/>
        </w:tabs>
        <w:autoSpaceDE w:val="0"/>
        <w:autoSpaceDN w:val="0"/>
        <w:adjustRightInd w:val="0"/>
        <w:spacing w:after="0" w:line="240" w:lineRule="auto"/>
        <w:ind w:right="14" w:firstLine="706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F0CC9">
        <w:rPr>
          <w:rFonts w:ascii="Times New Roman" w:hAnsi="Times New Roman"/>
          <w:b/>
          <w:sz w:val="24"/>
          <w:szCs w:val="24"/>
          <w:lang w:eastAsia="ru-RU"/>
        </w:rPr>
        <w:t>3. Подписание муниципального контракта</w:t>
      </w:r>
    </w:p>
    <w:p w:rsidR="00FF4527" w:rsidRPr="00CF0CC9" w:rsidRDefault="00FF4527" w:rsidP="00602E7A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CF0CC9">
        <w:rPr>
          <w:rFonts w:ascii="Times New Roman" w:hAnsi="Times New Roman"/>
          <w:sz w:val="24"/>
          <w:szCs w:val="24"/>
        </w:rPr>
        <w:t xml:space="preserve">3.1. Подписание муниципальных контрактов по итогам проведения торгов (конкурс, аукцион), а также  путем запроса котировок и запроса предложений,  осуществляется муниципальным заказчиком в сроки установленные Федеральным законом от 5 апреля 2013 года N 44-ФЗ «О контрактной системе в сфере закупок товаров, работ, услуг для обеспечения государственных и муниципальных нужд» </w:t>
      </w: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CF0CC9">
        <w:rPr>
          <w:rFonts w:ascii="Times New Roman" w:hAnsi="Times New Roman"/>
          <w:b/>
          <w:bCs/>
          <w:sz w:val="24"/>
          <w:szCs w:val="24"/>
          <w:lang w:eastAsia="ru-RU"/>
        </w:rPr>
        <w:t>4. Ответственность  Сторон</w:t>
      </w:r>
    </w:p>
    <w:p w:rsidR="00FF4527" w:rsidRPr="00CF0CC9" w:rsidRDefault="00FF4527" w:rsidP="00602E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142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4.1.Стороны несут ответственность за невыполнение или ненадлежащее выполнение возложенных на них настоящем Соглашением обязательств, в соответствии с действующим законодательством РФ.</w:t>
      </w:r>
    </w:p>
    <w:p w:rsidR="00FF4527" w:rsidRPr="00CF0CC9" w:rsidRDefault="00FF4527" w:rsidP="00602E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142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4.2. По всем вопросам, не нашедшим своего решения в условиях настоящего Соглашения, но прямо или косвенно вытекающим из отношений Сторон по нему, затрагивающих имущественные интересы и деловую репутацию Сторон Соглашения, Стороны будут руководствоваться нормами и положениями действующего законодательства РФ.</w:t>
      </w: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left="-180" w:right="-3" w:firstLine="75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4.3. Стороны освобождаются от ответственности  за  неисполнение  или ненадлежащее исполнение  своих  обязательств  по  настоящему  Соглашению  в случае  действия  обстоятельств  непреодолимой   силы,   а   также   иных обстоятельств, которые независимы от  воли  Сторон,  не  могли  быть  ими предвидены  в  момент  действия Соглашения  и  предотвращены   разумными средствами при их наступлении.</w:t>
      </w: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left="-180" w:right="-3" w:firstLine="75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К обстоятельствам, указанным в п.4.3 Соглашения относятся:  война и военные действия, восстание, эпидемии, землетрясения, наводнения,  акты органов государственной  власти,   непосредственно   затрагивающие   предмет   настоящего Соглашения,   и   иные   события,   которые в судебном порядке будут признаны обстоятельствами непреодолимой силы.</w:t>
      </w: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right="-1054" w:firstLine="72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CF0CC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5. Прочие условия</w:t>
      </w:r>
    </w:p>
    <w:p w:rsidR="00FF4527" w:rsidRPr="00CF0CC9" w:rsidRDefault="00FF4527" w:rsidP="00602E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142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5.1.Настоящее Соглашение может быть досрочно расторгнуто в порядке и на основаниях, предусмотренных действующим законодательством Российской Федерации.</w:t>
      </w:r>
    </w:p>
    <w:p w:rsidR="00FF4527" w:rsidRPr="00CF0CC9" w:rsidRDefault="00FF4527" w:rsidP="00602E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142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5.2. Все изменения в настоящее Соглашение вносятся по взаимному согласию Сторон и оформляются в виде дополнительных соглашений, являющихся неотъемлемой частью настоящего Соглашения.</w:t>
      </w:r>
    </w:p>
    <w:p w:rsidR="00FF4527" w:rsidRPr="00CF0CC9" w:rsidRDefault="00FF4527" w:rsidP="00602E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142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5.3.  В случае не достижения Сторонами Соглашения по вопросам, связанным с исполнением настоящего Соглашения, споры разрешаются в соответствии с действующим законодательством РФ.</w:t>
      </w:r>
    </w:p>
    <w:p w:rsidR="00FF4527" w:rsidRPr="00CF0CC9" w:rsidRDefault="00FF4527" w:rsidP="00602E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142"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F4527" w:rsidRPr="00CF0CC9" w:rsidRDefault="00FF4527" w:rsidP="00602E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142" w:firstLine="72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CF0CC9">
        <w:rPr>
          <w:rFonts w:ascii="Times New Roman" w:hAnsi="Times New Roman"/>
          <w:b/>
          <w:bCs/>
          <w:sz w:val="24"/>
          <w:szCs w:val="24"/>
          <w:lang w:eastAsia="ru-RU"/>
        </w:rPr>
        <w:t>6. Срок действия Соглашения</w:t>
      </w:r>
    </w:p>
    <w:p w:rsidR="00FF4527" w:rsidRPr="00CF0CC9" w:rsidRDefault="00FF4527" w:rsidP="00602E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142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6.1. Настоящее Соглашение вступает в силу с момента его подписания обеими Сторонами и  действует в пределах предусмотренного  преамбулой настоящего соглашения срока.</w:t>
      </w:r>
    </w:p>
    <w:p w:rsidR="00FF4527" w:rsidRPr="00CF0CC9" w:rsidRDefault="00FF4527" w:rsidP="00602E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142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 xml:space="preserve"> 6.2. Настоящее Соглашение составлено в двух экземплярах, имеющих одинаковую юридическую силу,  по одному для каждой из Сторон.</w:t>
      </w:r>
    </w:p>
    <w:p w:rsidR="00FF4527" w:rsidRPr="00CF0CC9" w:rsidRDefault="00FF4527" w:rsidP="00602E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142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sz w:val="24"/>
          <w:szCs w:val="24"/>
          <w:lang w:eastAsia="ru-RU"/>
        </w:rPr>
        <w:t>6.3. В случае изменения у какой-либо из Сторон юридического адреса, названия, иных реквизитов она обязана в течение десяти календарных дней с момента наступления отмеченных обстоятельств письменно известить другую Сторону.</w:t>
      </w:r>
    </w:p>
    <w:p w:rsidR="00FF4527" w:rsidRPr="00CF0CC9" w:rsidRDefault="00FF4527" w:rsidP="00602E7A">
      <w:pPr>
        <w:widowControl w:val="0"/>
        <w:tabs>
          <w:tab w:val="left" w:pos="3891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F0CC9">
        <w:rPr>
          <w:rFonts w:ascii="Times New Roman" w:hAnsi="Times New Roman"/>
          <w:b/>
          <w:sz w:val="24"/>
          <w:szCs w:val="24"/>
          <w:lang w:eastAsia="ru-RU"/>
        </w:rPr>
        <w:t>7. Юридические адреса и реквизиты сторон</w:t>
      </w:r>
      <w:r w:rsidRPr="00CF0CC9">
        <w:rPr>
          <w:rFonts w:ascii="Times New Roman" w:hAnsi="Times New Roman"/>
          <w:sz w:val="24"/>
          <w:szCs w:val="24"/>
          <w:lang w:eastAsia="ru-RU"/>
        </w:rPr>
        <w:t>:</w:t>
      </w:r>
    </w:p>
    <w:p w:rsidR="00FF4527" w:rsidRPr="00CF0CC9" w:rsidRDefault="00FF4527" w:rsidP="00602E7A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CF0CC9">
        <w:rPr>
          <w:rFonts w:ascii="Arial" w:hAnsi="Arial" w:cs="Arial"/>
          <w:sz w:val="24"/>
          <w:szCs w:val="24"/>
          <w:lang w:eastAsia="ru-RU"/>
        </w:rPr>
        <w:tab/>
      </w:r>
    </w:p>
    <w:tbl>
      <w:tblPr>
        <w:tblW w:w="0" w:type="auto"/>
        <w:tblLook w:val="01E0"/>
      </w:tblPr>
      <w:tblGrid>
        <w:gridCol w:w="4435"/>
        <w:gridCol w:w="5136"/>
      </w:tblGrid>
      <w:tr w:rsidR="00FF4527" w:rsidRPr="0033339C" w:rsidTr="00C21763">
        <w:trPr>
          <w:trHeight w:val="2793"/>
        </w:trPr>
        <w:tc>
          <w:tcPr>
            <w:tcW w:w="4785" w:type="dxa"/>
          </w:tcPr>
          <w:p w:rsidR="00FF4527" w:rsidRPr="00CF0CC9" w:rsidRDefault="00FF4527" w:rsidP="00C217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F0CC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Уполномоченный орган:</w:t>
            </w:r>
          </w:p>
          <w:p w:rsidR="00FF4527" w:rsidRPr="00CF0CC9" w:rsidRDefault="00FF4527" w:rsidP="00C217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FF4527" w:rsidRPr="00CF0CC9" w:rsidRDefault="00FF4527" w:rsidP="00C2176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F0CC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Администрация РМО</w:t>
            </w:r>
          </w:p>
          <w:p w:rsidR="00FF4527" w:rsidRPr="00CF0CC9" w:rsidRDefault="00FF4527" w:rsidP="00C2176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F0CC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«Усть-Удинский район»</w:t>
            </w:r>
          </w:p>
          <w:p w:rsidR="00FF4527" w:rsidRPr="00CF0CC9" w:rsidRDefault="00FF4527" w:rsidP="00C21763">
            <w:pPr>
              <w:widowControl w:val="0"/>
              <w:shd w:val="clear" w:color="auto" w:fill="FFFFFF"/>
              <w:tabs>
                <w:tab w:val="left" w:pos="342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0CC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666352, Иркутская область,</w:t>
            </w:r>
          </w:p>
          <w:p w:rsidR="00FF4527" w:rsidRPr="00CF0CC9" w:rsidRDefault="00FF4527" w:rsidP="00C21763">
            <w:pPr>
              <w:widowControl w:val="0"/>
              <w:shd w:val="clear" w:color="auto" w:fill="FFFFFF"/>
              <w:tabs>
                <w:tab w:val="left" w:pos="3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0CC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п. Усть-Уда, ул. Комсомольская, 19</w:t>
            </w:r>
          </w:p>
          <w:p w:rsidR="00FF4527" w:rsidRPr="00CF0CC9" w:rsidRDefault="00FF4527" w:rsidP="00C21763">
            <w:pPr>
              <w:widowControl w:val="0"/>
              <w:shd w:val="clear" w:color="auto" w:fill="FFFFFF"/>
              <w:tabs>
                <w:tab w:val="left" w:pos="3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0CC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тел./факс 8(39545) 31-3-75, 31-5-75</w:t>
            </w:r>
          </w:p>
          <w:p w:rsidR="00FF4527" w:rsidRPr="00CF0CC9" w:rsidRDefault="00FF4527" w:rsidP="00C217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0CC9">
              <w:rPr>
                <w:rFonts w:ascii="Times New Roman" w:hAnsi="Times New Roman"/>
                <w:sz w:val="24"/>
                <w:szCs w:val="24"/>
                <w:lang w:eastAsia="ru-RU"/>
              </w:rPr>
              <w:t>ИНН/КПП: 384200056/384201001</w:t>
            </w:r>
          </w:p>
          <w:p w:rsidR="00FF4527" w:rsidRPr="00CF0CC9" w:rsidRDefault="00FF4527" w:rsidP="00C21763">
            <w:pPr>
              <w:widowControl w:val="0"/>
              <w:shd w:val="clear" w:color="auto" w:fill="FFFFFF"/>
              <w:tabs>
                <w:tab w:val="left" w:pos="3420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F4527" w:rsidRPr="00CF0CC9" w:rsidRDefault="00FF4527" w:rsidP="00C21763">
            <w:pPr>
              <w:widowControl w:val="0"/>
              <w:shd w:val="clear" w:color="auto" w:fill="FFFFFF"/>
              <w:tabs>
                <w:tab w:val="left" w:pos="3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0CC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Председатель Уполномоченного органа</w:t>
            </w:r>
          </w:p>
          <w:p w:rsidR="00FF4527" w:rsidRPr="00CF0CC9" w:rsidRDefault="00FF4527" w:rsidP="00C21763">
            <w:pPr>
              <w:widowControl w:val="0"/>
              <w:shd w:val="clear" w:color="auto" w:fill="FFFFFF"/>
              <w:tabs>
                <w:tab w:val="left" w:pos="3420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F4527" w:rsidRPr="00CF0CC9" w:rsidRDefault="00FF4527" w:rsidP="00C21763">
            <w:pPr>
              <w:widowControl w:val="0"/>
              <w:shd w:val="clear" w:color="auto" w:fill="FFFFFF"/>
              <w:tabs>
                <w:tab w:val="left" w:pos="3420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0CC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_________________ </w:t>
            </w:r>
          </w:p>
          <w:p w:rsidR="00FF4527" w:rsidRPr="00CF0CC9" w:rsidRDefault="00FF4527" w:rsidP="00C2176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FF4527" w:rsidRPr="00CF0CC9" w:rsidRDefault="00FF4527" w:rsidP="00C217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F0CC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Муниципальный заказчик:</w:t>
            </w:r>
          </w:p>
          <w:p w:rsidR="00FF4527" w:rsidRPr="00CF0CC9" w:rsidRDefault="00FF4527" w:rsidP="00C217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FF4527" w:rsidRPr="00CF0CC9" w:rsidRDefault="00FF4527" w:rsidP="00C217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F4527" w:rsidRPr="00CF0CC9" w:rsidRDefault="00FF4527" w:rsidP="00C217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F4527" w:rsidRPr="00CF0CC9" w:rsidRDefault="00FF4527" w:rsidP="00C217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F4527" w:rsidRPr="00CF0CC9" w:rsidRDefault="00FF4527" w:rsidP="00C217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F4527" w:rsidRPr="00CF0CC9" w:rsidRDefault="00FF4527" w:rsidP="00C217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F4527" w:rsidRPr="00CF0CC9" w:rsidRDefault="00FF4527" w:rsidP="00C217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F4527" w:rsidRPr="00CF0CC9" w:rsidRDefault="00FF4527" w:rsidP="00C217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0CC9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</w:t>
            </w:r>
          </w:p>
          <w:p w:rsidR="00FF4527" w:rsidRPr="00CF0CC9" w:rsidRDefault="00FF4527" w:rsidP="00C217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0C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м.п.</w:t>
            </w:r>
          </w:p>
          <w:p w:rsidR="00FF4527" w:rsidRPr="00CF0CC9" w:rsidRDefault="00FF4527" w:rsidP="00C217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</w:p>
        </w:tc>
      </w:tr>
    </w:tbl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FF4527" w:rsidRPr="00CF0CC9" w:rsidRDefault="00FF4527" w:rsidP="00602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eastAsia="ru-RU"/>
        </w:rPr>
      </w:pPr>
    </w:p>
    <w:p w:rsidR="00FF4527" w:rsidRDefault="00FF4527" w:rsidP="00602E7A"/>
    <w:p w:rsidR="00FF4527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4527" w:rsidRDefault="00FF4527" w:rsidP="00616EC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4527" w:rsidRDefault="00FF4527" w:rsidP="00616EC1"/>
    <w:p w:rsidR="00FF4527" w:rsidRDefault="00FF4527" w:rsidP="007E4442">
      <w:pPr>
        <w:rPr>
          <w:rFonts w:ascii="Times New Roman" w:hAnsi="Times New Roman"/>
          <w:sz w:val="24"/>
          <w:szCs w:val="24"/>
        </w:rPr>
      </w:pPr>
    </w:p>
    <w:p w:rsidR="00FF4527" w:rsidRDefault="00FF4527" w:rsidP="007E4442">
      <w:pPr>
        <w:rPr>
          <w:rFonts w:ascii="Times New Roman" w:hAnsi="Times New Roman"/>
          <w:sz w:val="24"/>
          <w:szCs w:val="24"/>
        </w:rPr>
      </w:pPr>
    </w:p>
    <w:p w:rsidR="00FF4527" w:rsidRDefault="00FF4527" w:rsidP="007E4442">
      <w:pPr>
        <w:rPr>
          <w:rFonts w:ascii="Times New Roman" w:hAnsi="Times New Roman"/>
          <w:sz w:val="24"/>
          <w:szCs w:val="24"/>
        </w:rPr>
      </w:pPr>
    </w:p>
    <w:p w:rsidR="00FF4527" w:rsidRDefault="00FF4527">
      <w:bookmarkStart w:id="8" w:name="_GoBack"/>
      <w:bookmarkEnd w:id="8"/>
    </w:p>
    <w:sectPr w:rsidR="00FF4527" w:rsidSect="00A07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27C1E"/>
    <w:multiLevelType w:val="hybridMultilevel"/>
    <w:tmpl w:val="C49077CA"/>
    <w:lvl w:ilvl="0" w:tplc="E9121840">
      <w:start w:val="1"/>
      <w:numFmt w:val="decimal"/>
      <w:lvlText w:val="%1."/>
      <w:lvlJc w:val="left"/>
      <w:pPr>
        <w:tabs>
          <w:tab w:val="num" w:pos="4138"/>
        </w:tabs>
        <w:ind w:left="413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4858"/>
        </w:tabs>
        <w:ind w:left="485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5578"/>
        </w:tabs>
        <w:ind w:left="557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298"/>
        </w:tabs>
        <w:ind w:left="629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7018"/>
        </w:tabs>
        <w:ind w:left="701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7738"/>
        </w:tabs>
        <w:ind w:left="773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458"/>
        </w:tabs>
        <w:ind w:left="8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9178"/>
        </w:tabs>
        <w:ind w:left="917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9898"/>
        </w:tabs>
        <w:ind w:left="9898" w:hanging="180"/>
      </w:pPr>
      <w:rPr>
        <w:rFonts w:cs="Times New Roman"/>
      </w:rPr>
    </w:lvl>
  </w:abstractNum>
  <w:abstractNum w:abstractNumId="1">
    <w:nsid w:val="1275517B"/>
    <w:multiLevelType w:val="hybridMultilevel"/>
    <w:tmpl w:val="074C6F7E"/>
    <w:lvl w:ilvl="0" w:tplc="C4AC7E5C">
      <w:start w:val="1"/>
      <w:numFmt w:val="decimal"/>
      <w:lvlText w:val="%1)"/>
      <w:lvlJc w:val="left"/>
      <w:pPr>
        <w:ind w:left="1803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32B15FFA"/>
    <w:multiLevelType w:val="multilevel"/>
    <w:tmpl w:val="63DED4C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cs="Times New Roman" w:hint="default"/>
      </w:rPr>
    </w:lvl>
  </w:abstractNum>
  <w:abstractNum w:abstractNumId="3">
    <w:nsid w:val="72CA7FD7"/>
    <w:multiLevelType w:val="hybridMultilevel"/>
    <w:tmpl w:val="1A5C91AC"/>
    <w:lvl w:ilvl="0" w:tplc="5866D3C8">
      <w:start w:val="1"/>
      <w:numFmt w:val="decimal"/>
      <w:lvlText w:val="%1."/>
      <w:lvlJc w:val="left"/>
      <w:pPr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750E"/>
    <w:rsid w:val="00016CF4"/>
    <w:rsid w:val="00017C51"/>
    <w:rsid w:val="000248CC"/>
    <w:rsid w:val="00026265"/>
    <w:rsid w:val="00030852"/>
    <w:rsid w:val="00030C24"/>
    <w:rsid w:val="000341EA"/>
    <w:rsid w:val="000532EE"/>
    <w:rsid w:val="000654FE"/>
    <w:rsid w:val="00073522"/>
    <w:rsid w:val="000C2E11"/>
    <w:rsid w:val="000E660C"/>
    <w:rsid w:val="000F4E52"/>
    <w:rsid w:val="00135EA8"/>
    <w:rsid w:val="0014336C"/>
    <w:rsid w:val="001646AC"/>
    <w:rsid w:val="00164F9D"/>
    <w:rsid w:val="00175DA8"/>
    <w:rsid w:val="001B44FD"/>
    <w:rsid w:val="001C6CFA"/>
    <w:rsid w:val="001D2B43"/>
    <w:rsid w:val="00212653"/>
    <w:rsid w:val="00215622"/>
    <w:rsid w:val="0023259B"/>
    <w:rsid w:val="00242419"/>
    <w:rsid w:val="002938FE"/>
    <w:rsid w:val="002D15F7"/>
    <w:rsid w:val="002D3BEC"/>
    <w:rsid w:val="00301AAB"/>
    <w:rsid w:val="00304948"/>
    <w:rsid w:val="00307704"/>
    <w:rsid w:val="0033339C"/>
    <w:rsid w:val="00355B27"/>
    <w:rsid w:val="00373E3F"/>
    <w:rsid w:val="003809E5"/>
    <w:rsid w:val="003871BE"/>
    <w:rsid w:val="003B2312"/>
    <w:rsid w:val="003C7FA3"/>
    <w:rsid w:val="003D26F9"/>
    <w:rsid w:val="003F34F1"/>
    <w:rsid w:val="00400886"/>
    <w:rsid w:val="00412469"/>
    <w:rsid w:val="00424BE2"/>
    <w:rsid w:val="00474600"/>
    <w:rsid w:val="004A3A47"/>
    <w:rsid w:val="004D41F5"/>
    <w:rsid w:val="0052502C"/>
    <w:rsid w:val="00530EC7"/>
    <w:rsid w:val="0053216C"/>
    <w:rsid w:val="0053385E"/>
    <w:rsid w:val="005626DF"/>
    <w:rsid w:val="00576206"/>
    <w:rsid w:val="00586CCA"/>
    <w:rsid w:val="005A23B0"/>
    <w:rsid w:val="005C7213"/>
    <w:rsid w:val="005D4522"/>
    <w:rsid w:val="005F0D74"/>
    <w:rsid w:val="00602E7A"/>
    <w:rsid w:val="00610430"/>
    <w:rsid w:val="00616EC1"/>
    <w:rsid w:val="0061750E"/>
    <w:rsid w:val="006379D3"/>
    <w:rsid w:val="00637E88"/>
    <w:rsid w:val="006C4980"/>
    <w:rsid w:val="006D0DCD"/>
    <w:rsid w:val="006D6B96"/>
    <w:rsid w:val="007047DA"/>
    <w:rsid w:val="0072080E"/>
    <w:rsid w:val="007232AB"/>
    <w:rsid w:val="00727D51"/>
    <w:rsid w:val="00750362"/>
    <w:rsid w:val="00751932"/>
    <w:rsid w:val="0077100A"/>
    <w:rsid w:val="007A6D1F"/>
    <w:rsid w:val="007A77A6"/>
    <w:rsid w:val="007C20FA"/>
    <w:rsid w:val="007C3344"/>
    <w:rsid w:val="007D106D"/>
    <w:rsid w:val="007E4442"/>
    <w:rsid w:val="007F281D"/>
    <w:rsid w:val="007F4BFD"/>
    <w:rsid w:val="0081525A"/>
    <w:rsid w:val="00817AA5"/>
    <w:rsid w:val="00851F0E"/>
    <w:rsid w:val="008738CC"/>
    <w:rsid w:val="00880034"/>
    <w:rsid w:val="0088417F"/>
    <w:rsid w:val="008C344D"/>
    <w:rsid w:val="008C70AE"/>
    <w:rsid w:val="008D13CB"/>
    <w:rsid w:val="0090462F"/>
    <w:rsid w:val="00905DA6"/>
    <w:rsid w:val="00911402"/>
    <w:rsid w:val="00924777"/>
    <w:rsid w:val="00942B40"/>
    <w:rsid w:val="00943E92"/>
    <w:rsid w:val="009600A3"/>
    <w:rsid w:val="00985B9E"/>
    <w:rsid w:val="009D2658"/>
    <w:rsid w:val="00A0664A"/>
    <w:rsid w:val="00A0726F"/>
    <w:rsid w:val="00A07B85"/>
    <w:rsid w:val="00A41589"/>
    <w:rsid w:val="00A431A3"/>
    <w:rsid w:val="00A47716"/>
    <w:rsid w:val="00A52CFB"/>
    <w:rsid w:val="00A61373"/>
    <w:rsid w:val="00A63735"/>
    <w:rsid w:val="00AA4ADC"/>
    <w:rsid w:val="00AC2347"/>
    <w:rsid w:val="00AC39E5"/>
    <w:rsid w:val="00AD3BD2"/>
    <w:rsid w:val="00AF68B3"/>
    <w:rsid w:val="00B12E51"/>
    <w:rsid w:val="00B40DB5"/>
    <w:rsid w:val="00B60F41"/>
    <w:rsid w:val="00B62054"/>
    <w:rsid w:val="00B63A70"/>
    <w:rsid w:val="00BB4412"/>
    <w:rsid w:val="00BB495C"/>
    <w:rsid w:val="00BE604A"/>
    <w:rsid w:val="00C21763"/>
    <w:rsid w:val="00C93117"/>
    <w:rsid w:val="00CC630C"/>
    <w:rsid w:val="00CF0CC9"/>
    <w:rsid w:val="00D27558"/>
    <w:rsid w:val="00D46200"/>
    <w:rsid w:val="00D70AB0"/>
    <w:rsid w:val="00D80669"/>
    <w:rsid w:val="00DB710F"/>
    <w:rsid w:val="00E12F67"/>
    <w:rsid w:val="00E52C46"/>
    <w:rsid w:val="00E53353"/>
    <w:rsid w:val="00E6596A"/>
    <w:rsid w:val="00E74E11"/>
    <w:rsid w:val="00E953FF"/>
    <w:rsid w:val="00EA12CB"/>
    <w:rsid w:val="00EA5078"/>
    <w:rsid w:val="00EC03F4"/>
    <w:rsid w:val="00EC4D76"/>
    <w:rsid w:val="00EE70A1"/>
    <w:rsid w:val="00EF389D"/>
    <w:rsid w:val="00F127F4"/>
    <w:rsid w:val="00F30648"/>
    <w:rsid w:val="00F35941"/>
    <w:rsid w:val="00F56F3B"/>
    <w:rsid w:val="00F62678"/>
    <w:rsid w:val="00FD1B95"/>
    <w:rsid w:val="00FD3941"/>
    <w:rsid w:val="00FE27C9"/>
    <w:rsid w:val="00FF4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44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E4442"/>
    <w:pPr>
      <w:ind w:left="720"/>
      <w:contextualSpacing/>
    </w:pPr>
  </w:style>
  <w:style w:type="paragraph" w:styleId="NormalWeb">
    <w:name w:val="Normal (Web)"/>
    <w:basedOn w:val="Normal"/>
    <w:uiPriority w:val="99"/>
    <w:rsid w:val="00616E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90131.100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41175.58" TargetMode="External"/><Relationship Id="rId5" Type="http://schemas.openxmlformats.org/officeDocument/2006/relationships/hyperlink" Target="garantF1://12041175.1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12</Pages>
  <Words>4516</Words>
  <Characters>25742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adm-uprav2</cp:lastModifiedBy>
  <cp:revision>4</cp:revision>
  <dcterms:created xsi:type="dcterms:W3CDTF">2014-01-09T06:29:00Z</dcterms:created>
  <dcterms:modified xsi:type="dcterms:W3CDTF">2014-04-24T02:14:00Z</dcterms:modified>
</cp:coreProperties>
</file>